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5B9" w:rsidRDefault="001B05B9" w:rsidP="004161C1">
      <w:pPr>
        <w:jc w:val="center"/>
        <w:rPr>
          <w:b/>
          <w:sz w:val="16"/>
          <w:szCs w:val="16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28.35pt;margin-top:-17.1pt;width:60.85pt;height:70.5pt;z-index:251658240;visibility:visible">
            <v:imagedata r:id="rId5" o:title=""/>
            <w10:wrap type="square" side="right"/>
          </v:shape>
        </w:pict>
      </w:r>
    </w:p>
    <w:p w:rsidR="001B05B9" w:rsidRDefault="001B05B9" w:rsidP="004161C1">
      <w:pPr>
        <w:jc w:val="center"/>
        <w:rPr>
          <w:b/>
          <w:sz w:val="16"/>
          <w:szCs w:val="16"/>
          <w:lang w:val="en-US"/>
        </w:rPr>
      </w:pPr>
    </w:p>
    <w:p w:rsidR="001B05B9" w:rsidRDefault="001B05B9" w:rsidP="004161C1">
      <w:pPr>
        <w:rPr>
          <w:sz w:val="16"/>
          <w:szCs w:val="16"/>
        </w:rPr>
      </w:pPr>
    </w:p>
    <w:p w:rsidR="001B05B9" w:rsidRDefault="001B05B9" w:rsidP="004161C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</w:t>
      </w:r>
    </w:p>
    <w:p w:rsidR="001B05B9" w:rsidRDefault="001B05B9" w:rsidP="004161C1">
      <w:pPr>
        <w:rPr>
          <w:b/>
          <w:sz w:val="16"/>
          <w:szCs w:val="16"/>
        </w:rPr>
      </w:pPr>
    </w:p>
    <w:p w:rsidR="001B05B9" w:rsidRDefault="001B05B9" w:rsidP="004161C1">
      <w:pPr>
        <w:rPr>
          <w:b/>
          <w:sz w:val="16"/>
          <w:szCs w:val="16"/>
        </w:rPr>
      </w:pPr>
    </w:p>
    <w:p w:rsidR="001B05B9" w:rsidRDefault="001B05B9" w:rsidP="004161C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</w:t>
      </w:r>
    </w:p>
    <w:p w:rsidR="001B05B9" w:rsidRDefault="001B05B9" w:rsidP="004161C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КЪЭБЭРДЕЙ-БАЛЪКЪЭР  РЕСПУБЛИКЭМ  ЩЫЩ АРУАН  РАЙОНЫМ  Щ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</w:t>
      </w:r>
    </w:p>
    <w:p w:rsidR="001B05B9" w:rsidRDefault="001B05B9" w:rsidP="00F76C28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САМОУПРАВЛЕНЭМК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И ПСЫНАБЭ КЪУАЖЭ СОВЕТ</w:t>
      </w:r>
    </w:p>
    <w:p w:rsidR="001B05B9" w:rsidRDefault="001B05B9" w:rsidP="004161C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КЪАБАРТЫ-МАЛКЪАР РЕСПУБЛИКАНЫ УРВАН МУНИЦИПАЛЬНЫЙ РАЙОНУНУ</w:t>
      </w:r>
    </w:p>
    <w:p w:rsidR="001B05B9" w:rsidRDefault="001B05B9" w:rsidP="004161C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ЖЕР-ЖЕРЛИ САМОУПРАВЛЕНИЯСЫ ПСЫНАБО ЭЛ СОВЕТИ</w:t>
      </w:r>
    </w:p>
    <w:p w:rsidR="001B05B9" w:rsidRDefault="001B05B9" w:rsidP="004161C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СОВЕТ МЕСТНОГО САМОУПРАВЛЕНИЯ С.ПСЫНАБО УРВАНСКОГО РАЙОНА</w:t>
      </w:r>
    </w:p>
    <w:p w:rsidR="001B05B9" w:rsidRDefault="001B05B9" w:rsidP="004161C1">
      <w:pPr>
        <w:pBdr>
          <w:bottom w:val="single" w:sz="12" w:space="0" w:color="auto"/>
        </w:pBd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КАБАРДИНО-БАЛКАРСКОЙ РЕСПУБЛИКИ</w:t>
      </w:r>
    </w:p>
    <w:p w:rsidR="001B05B9" w:rsidRDefault="001B05B9" w:rsidP="004161C1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</w:p>
    <w:p w:rsidR="001B05B9" w:rsidRDefault="001B05B9" w:rsidP="004161C1">
      <w:pPr>
        <w:tabs>
          <w:tab w:val="left" w:pos="240"/>
        </w:tabs>
        <w:rPr>
          <w:sz w:val="16"/>
          <w:szCs w:val="16"/>
        </w:rPr>
      </w:pPr>
      <w:r>
        <w:rPr>
          <w:b/>
        </w:rPr>
        <w:tab/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361309, КБР, Урванский  район,                                                                                              тел.  8(866-35)4-06-34, ,факс 8(866-35)4-08-03</w:t>
      </w:r>
    </w:p>
    <w:p w:rsidR="001B05B9" w:rsidRPr="00F76C28" w:rsidRDefault="001B05B9" w:rsidP="00F76C28">
      <w:pPr>
        <w:tabs>
          <w:tab w:val="left" w:pos="240"/>
        </w:tabs>
        <w:rPr>
          <w:sz w:val="16"/>
          <w:szCs w:val="16"/>
        </w:rPr>
      </w:pPr>
      <w:r>
        <w:rPr>
          <w:sz w:val="16"/>
          <w:szCs w:val="16"/>
        </w:rPr>
        <w:t xml:space="preserve">      с.п. Псынабо, ул.М.Шекихачевой, № 22                                                                                     Е- 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 : 0707006014@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r</w:t>
      </w:r>
    </w:p>
    <w:p w:rsidR="001B05B9" w:rsidRPr="004161C1" w:rsidRDefault="001B05B9" w:rsidP="004161C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1B05B9" w:rsidRDefault="001B05B9" w:rsidP="004161C1">
      <w:pPr>
        <w:rPr>
          <w:sz w:val="28"/>
          <w:szCs w:val="28"/>
        </w:rPr>
      </w:pPr>
    </w:p>
    <w:p w:rsidR="001B05B9" w:rsidRDefault="001B05B9" w:rsidP="004161C1">
      <w:pPr>
        <w:jc w:val="center"/>
        <w:rPr>
          <w:b/>
          <w:bCs/>
        </w:rPr>
      </w:pPr>
      <w:r>
        <w:rPr>
          <w:b/>
          <w:bCs/>
        </w:rPr>
        <w:t>РЕШЕНИЕ № 39/1</w:t>
      </w:r>
    </w:p>
    <w:p w:rsidR="001B05B9" w:rsidRDefault="001B05B9" w:rsidP="004161C1">
      <w:pPr>
        <w:rPr>
          <w:b/>
          <w:bCs/>
        </w:rPr>
      </w:pPr>
      <w:r>
        <w:rPr>
          <w:b/>
          <w:bCs/>
        </w:rPr>
        <w:t xml:space="preserve">      внеочередной сессии  Совета местного самоуправления сельского поселения Псынабо  Урванского     муниципального района Кабардино-Балкарской Республики </w:t>
      </w:r>
    </w:p>
    <w:p w:rsidR="001B05B9" w:rsidRDefault="001B05B9" w:rsidP="004161C1">
      <w:r>
        <w:rPr>
          <w:b/>
          <w:bCs/>
        </w:rPr>
        <w:t xml:space="preserve">                                                              </w:t>
      </w:r>
      <w:r>
        <w:t>(</w:t>
      </w:r>
      <w:r>
        <w:rPr>
          <w:b/>
        </w:rPr>
        <w:t>пятого</w:t>
      </w:r>
      <w:r>
        <w:t xml:space="preserve"> </w:t>
      </w:r>
      <w:r>
        <w:rPr>
          <w:b/>
        </w:rPr>
        <w:t>созыва</w:t>
      </w:r>
      <w:r>
        <w:t>)</w:t>
      </w:r>
    </w:p>
    <w:p w:rsidR="001B05B9" w:rsidRDefault="001B05B9" w:rsidP="004161C1">
      <w:pPr>
        <w:rPr>
          <w:b/>
          <w:bCs/>
        </w:rPr>
      </w:pPr>
    </w:p>
    <w:p w:rsidR="001B05B9" w:rsidRDefault="001B05B9" w:rsidP="004161C1">
      <w:pPr>
        <w:spacing w:line="360" w:lineRule="auto"/>
        <w:rPr>
          <w:b/>
        </w:rPr>
      </w:pPr>
      <w:r>
        <w:rPr>
          <w:b/>
        </w:rPr>
        <w:t xml:space="preserve">                           </w:t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                                                                     </w:t>
      </w:r>
    </w:p>
    <w:p w:rsidR="001B05B9" w:rsidRDefault="001B05B9" w:rsidP="004161C1">
      <w:pPr>
        <w:spacing w:line="360" w:lineRule="auto"/>
        <w:rPr>
          <w:b/>
        </w:rPr>
      </w:pPr>
      <w:r>
        <w:rPr>
          <w:b/>
        </w:rPr>
        <w:t xml:space="preserve">     01 июня 2015                                                                                                        с.п.Псынабо </w:t>
      </w:r>
    </w:p>
    <w:p w:rsidR="001B05B9" w:rsidRDefault="001B05B9" w:rsidP="004161C1">
      <w:pPr>
        <w:pStyle w:val="ConsPlusTitle"/>
        <w:widowControl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</w:t>
      </w:r>
    </w:p>
    <w:p w:rsidR="001B05B9" w:rsidRDefault="001B05B9" w:rsidP="00390297">
      <w:pPr>
        <w:pStyle w:val="ConsPlusNormal"/>
        <w:widowControl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местного самоуправления сельского поселения     Псынабо Урванского муниципального района Кабардино-Балкарской  Республики «О бюджете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>
        <w:rPr>
          <w:rFonts w:ascii="Times New Roman" w:hAnsi="Times New Roman" w:cs="Times New Roman"/>
          <w:b/>
          <w:sz w:val="24"/>
          <w:szCs w:val="24"/>
        </w:rPr>
        <w:t xml:space="preserve"> Урванского муниципального района Кабардино-Балкарской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Республики на 2014 год»</w:t>
      </w:r>
    </w:p>
    <w:p w:rsidR="001B05B9" w:rsidRDefault="001B05B9" w:rsidP="004161C1">
      <w:pPr>
        <w:pStyle w:val="ConsPlusTitle"/>
        <w:widowControl/>
        <w:jc w:val="center"/>
        <w:rPr>
          <w:rFonts w:ascii="Cambria" w:hAnsi="Cambria"/>
          <w:sz w:val="22"/>
          <w:szCs w:val="22"/>
        </w:rPr>
      </w:pPr>
    </w:p>
    <w:p w:rsidR="001B05B9" w:rsidRDefault="001B05B9" w:rsidP="0039029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b/>
          <w:sz w:val="22"/>
          <w:szCs w:val="22"/>
        </w:rPr>
        <w:t>Статья 1.</w:t>
      </w:r>
      <w:r>
        <w:rPr>
          <w:rFonts w:ascii="Cambria" w:hAnsi="Cambria" w:cs="Times New Roman"/>
          <w:sz w:val="22"/>
          <w:szCs w:val="22"/>
        </w:rPr>
        <w:t xml:space="preserve">          Внести в решение №20/1 Совета местного самоуправление сельского поселения   Псынабо</w:t>
      </w:r>
      <w:r>
        <w:rPr>
          <w:rFonts w:ascii="Cambria" w:hAnsi="Cambria" w:cs="Times New Roman"/>
          <w:b/>
          <w:sz w:val="22"/>
          <w:szCs w:val="22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Урванского   муниципального района Кабардино-Балкарской Республики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бюджете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Псынабо</w:t>
      </w:r>
      <w:r>
        <w:rPr>
          <w:rFonts w:ascii="Times New Roman" w:hAnsi="Times New Roman" w:cs="Times New Roman"/>
          <w:sz w:val="24"/>
          <w:szCs w:val="24"/>
        </w:rPr>
        <w:t xml:space="preserve"> Урванского муниципального  района Кабардино-Балкарской Республики на 2015 год» от 31.12.2014 г. следующие  изменение и дополнения:</w:t>
      </w:r>
    </w:p>
    <w:p w:rsidR="001B05B9" w:rsidRDefault="001B05B9" w:rsidP="004161C1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05B9" w:rsidRDefault="001B05B9" w:rsidP="004161C1">
      <w:pPr>
        <w:pStyle w:val="ConsPlusNormal"/>
        <w:widowControl/>
        <w:numPr>
          <w:ilvl w:val="0"/>
          <w:numId w:val="1"/>
        </w:numPr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2"/>
          <w:szCs w:val="22"/>
        </w:rPr>
        <w:t>Статью 1  изложить в следующей редакции:</w:t>
      </w:r>
    </w:p>
    <w:p w:rsidR="001B05B9" w:rsidRDefault="001B05B9" w:rsidP="004161C1">
      <w:pPr>
        <w:pStyle w:val="ConsPlusNormal"/>
        <w:widowControl/>
        <w:ind w:left="92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05B9" w:rsidRDefault="001B05B9" w:rsidP="004E2B2A">
      <w:pPr>
        <w:pStyle w:val="ConsPlusNormal"/>
        <w:widowControl/>
        <w:ind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Утвердить основные характеристики бюджета сельского поселения Псынабо Урванского  муниципального района Кабардино-Балкарской Республики  на 2015 год (далее – местный </w:t>
      </w:r>
    </w:p>
    <w:p w:rsidR="001B05B9" w:rsidRDefault="001B05B9" w:rsidP="004161C1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бюджет). </w:t>
      </w:r>
    </w:p>
    <w:p w:rsidR="001B05B9" w:rsidRDefault="001B05B9" w:rsidP="004161C1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05B9" w:rsidRDefault="001B05B9" w:rsidP="004161C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 1)прогнозируемый общий объем доходов местного бюджета в сумме 3 729 019 рублей в т.ч.; </w:t>
      </w:r>
    </w:p>
    <w:p w:rsidR="001B05B9" w:rsidRDefault="001B05B9" w:rsidP="004161C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   -объем межбюджетных трансфертов – 2 990 927 рублей;</w:t>
      </w:r>
    </w:p>
    <w:p w:rsidR="001B05B9" w:rsidRDefault="001B05B9" w:rsidP="004161C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2) общий объем расходов местного бюджета в сумме 3 729 019  рублей;</w:t>
      </w:r>
    </w:p>
    <w:p w:rsidR="001B05B9" w:rsidRDefault="001B05B9" w:rsidP="004161C1">
      <w:pPr>
        <w:pStyle w:val="ConsPlusNormal"/>
        <w:ind w:left="-426" w:firstLine="426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3) </w:t>
      </w:r>
      <w:r>
        <w:rPr>
          <w:rFonts w:ascii="Cambria" w:hAnsi="Cambria" w:cs="Times New Roman"/>
          <w:sz w:val="22"/>
          <w:szCs w:val="22"/>
        </w:rPr>
        <w:t>нормативную величину Резервного фонда в сумме 10 000 рублей;</w:t>
      </w:r>
    </w:p>
    <w:p w:rsidR="001B05B9" w:rsidRDefault="001B05B9" w:rsidP="004161C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4) верхний предел муниципального долга на 1 января 2015 года в сумме ноль рублей;</w:t>
      </w:r>
    </w:p>
    <w:p w:rsidR="001B05B9" w:rsidRDefault="001B05B9" w:rsidP="004161C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5) установить дефицит местного бюджета в сумме ноль рублей;</w:t>
      </w:r>
    </w:p>
    <w:p w:rsidR="001B05B9" w:rsidRDefault="001B05B9" w:rsidP="004161C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1B05B9" w:rsidRDefault="001B05B9"/>
    <w:p w:rsidR="001B05B9" w:rsidRDefault="001B05B9" w:rsidP="009627AE">
      <w:pPr>
        <w:rPr>
          <w:sz w:val="16"/>
          <w:szCs w:val="16"/>
        </w:rPr>
      </w:pPr>
      <w:r w:rsidRPr="009B0574"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</w:t>
      </w:r>
    </w:p>
    <w:p w:rsidR="001B05B9" w:rsidRDefault="001B05B9" w:rsidP="009627AE">
      <w:pPr>
        <w:rPr>
          <w:sz w:val="16"/>
          <w:szCs w:val="16"/>
        </w:rPr>
      </w:pPr>
    </w:p>
    <w:p w:rsidR="001B05B9" w:rsidRDefault="001B05B9" w:rsidP="009627AE">
      <w:pPr>
        <w:rPr>
          <w:sz w:val="16"/>
          <w:szCs w:val="16"/>
        </w:rPr>
      </w:pPr>
    </w:p>
    <w:p w:rsidR="001B05B9" w:rsidRDefault="001B05B9" w:rsidP="009627AE">
      <w:pPr>
        <w:rPr>
          <w:sz w:val="16"/>
          <w:szCs w:val="16"/>
        </w:rPr>
      </w:pPr>
    </w:p>
    <w:p w:rsidR="001B05B9" w:rsidRDefault="001B05B9" w:rsidP="009627AE">
      <w:pPr>
        <w:rPr>
          <w:sz w:val="16"/>
          <w:szCs w:val="16"/>
        </w:rPr>
      </w:pPr>
    </w:p>
    <w:p w:rsidR="001B05B9" w:rsidRDefault="001B05B9" w:rsidP="009627AE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 w:rsidP="009627A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B0574">
        <w:rPr>
          <w:sz w:val="16"/>
          <w:szCs w:val="16"/>
        </w:rPr>
        <w:t xml:space="preserve">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B05B9" w:rsidRDefault="001B05B9" w:rsidP="009627A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Приложение №4    </w:t>
      </w:r>
      <w:r w:rsidRPr="009B057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</w:p>
    <w:p w:rsidR="001B05B9" w:rsidRDefault="001B05B9" w:rsidP="009627A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9B0574">
        <w:rPr>
          <w:sz w:val="16"/>
          <w:szCs w:val="16"/>
        </w:rPr>
        <w:t xml:space="preserve">К решению сессии Совета МС « О бюджете </w:t>
      </w:r>
      <w:r>
        <w:rPr>
          <w:sz w:val="16"/>
          <w:szCs w:val="16"/>
        </w:rPr>
        <w:t xml:space="preserve">                              </w:t>
      </w:r>
    </w:p>
    <w:p w:rsidR="001B05B9" w:rsidRDefault="001B05B9" w:rsidP="009627AE">
      <w:pPr>
        <w:rPr>
          <w:sz w:val="16"/>
          <w:szCs w:val="16"/>
        </w:rPr>
        <w:sectPr w:rsidR="001B05B9" w:rsidSect="00F76C28">
          <w:type w:val="continuous"/>
          <w:pgSz w:w="11907" w:h="16839" w:code="9"/>
          <w:pgMar w:top="1134" w:right="1072" w:bottom="1134" w:left="1418" w:header="720" w:footer="720" w:gutter="0"/>
          <w:cols w:space="708"/>
          <w:noEndnote/>
          <w:docGrid w:linePitch="326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9B0574">
        <w:rPr>
          <w:sz w:val="16"/>
          <w:szCs w:val="16"/>
        </w:rPr>
        <w:t xml:space="preserve">сельского поселения Псынабо Урванского </w:t>
      </w:r>
      <w:r>
        <w:rPr>
          <w:sz w:val="16"/>
          <w:szCs w:val="16"/>
        </w:rPr>
        <w:t xml:space="preserve">                </w:t>
      </w:r>
    </w:p>
    <w:p w:rsidR="001B05B9" w:rsidRDefault="001B05B9" w:rsidP="009627A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9B0574">
        <w:rPr>
          <w:sz w:val="16"/>
          <w:szCs w:val="16"/>
        </w:rPr>
        <w:t>муниципальн</w:t>
      </w:r>
      <w:r>
        <w:rPr>
          <w:sz w:val="16"/>
          <w:szCs w:val="16"/>
        </w:rPr>
        <w:t xml:space="preserve">ого района Кабардино-                </w:t>
      </w:r>
    </w:p>
    <w:p w:rsidR="001B05B9" w:rsidRDefault="001B05B9" w:rsidP="009627A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Балкарской  Республики на 2015</w:t>
      </w:r>
      <w:r w:rsidRPr="009B0574">
        <w:rPr>
          <w:sz w:val="16"/>
          <w:szCs w:val="16"/>
        </w:rPr>
        <w:t xml:space="preserve">» </w:t>
      </w:r>
    </w:p>
    <w:p w:rsidR="001B05B9" w:rsidRDefault="001B05B9" w:rsidP="009627AE">
      <w:pPr>
        <w:rPr>
          <w:sz w:val="16"/>
          <w:szCs w:val="16"/>
        </w:rPr>
      </w:pPr>
    </w:p>
    <w:p w:rsidR="001B05B9" w:rsidRDefault="001B05B9">
      <w:pPr>
        <w:rPr>
          <w:sz w:val="16"/>
          <w:szCs w:val="16"/>
        </w:rPr>
      </w:pPr>
    </w:p>
    <w:p w:rsidR="001B05B9" w:rsidRDefault="001B05B9">
      <w:r>
        <w:rPr>
          <w:sz w:val="16"/>
          <w:szCs w:val="16"/>
        </w:rPr>
        <w:t xml:space="preserve">                                                            ВЕДОМСТВЕННАЯ   СТРУКТУРА  РАСХОДОВ МЕСТНОГО   БЮДЖЕТА   НА   2015 ГОД</w:t>
      </w:r>
      <w:r w:rsidRPr="009B0574">
        <w:rPr>
          <w:sz w:val="16"/>
          <w:szCs w:val="16"/>
        </w:rPr>
        <w:t xml:space="preserve">  </w:t>
      </w:r>
    </w:p>
    <w:p w:rsidR="001B05B9" w:rsidRDefault="001B05B9"/>
    <w:tbl>
      <w:tblPr>
        <w:tblW w:w="10788" w:type="dxa"/>
        <w:tblInd w:w="93" w:type="dxa"/>
        <w:tblLook w:val="00A0"/>
      </w:tblPr>
      <w:tblGrid>
        <w:gridCol w:w="4280"/>
        <w:gridCol w:w="820"/>
        <w:gridCol w:w="580"/>
        <w:gridCol w:w="620"/>
        <w:gridCol w:w="866"/>
        <w:gridCol w:w="640"/>
        <w:gridCol w:w="998"/>
        <w:gridCol w:w="992"/>
        <w:gridCol w:w="992"/>
      </w:tblGrid>
      <w:tr w:rsidR="001B05B9" w:rsidRPr="002D1649" w:rsidTr="004161C1">
        <w:trPr>
          <w:trHeight w:val="255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2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3 год</w:t>
            </w:r>
          </w:p>
        </w:tc>
      </w:tr>
      <w:tr w:rsidR="001B05B9" w:rsidRPr="002D1649" w:rsidTr="004161C1">
        <w:trPr>
          <w:trHeight w:val="645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Раз-дел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Под-раз-дел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B05B9" w:rsidRPr="002D1649" w:rsidTr="004161C1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3 729 019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4 003 800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sz w:val="16"/>
                <w:szCs w:val="16"/>
              </w:rPr>
              <w:t>4 108 700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3 729 019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4 003 800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4 108 700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2 298 133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2 568 413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2 721 434</w:t>
            </w:r>
          </w:p>
        </w:tc>
      </w:tr>
      <w:tr w:rsidR="001B05B9" w:rsidRPr="002D1649" w:rsidTr="00B21127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827 888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910 677</w:t>
            </w:r>
          </w:p>
        </w:tc>
      </w:tr>
      <w:tr w:rsidR="001B05B9" w:rsidRPr="002D1649" w:rsidTr="00B21127">
        <w:trPr>
          <w:trHeight w:val="149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7710019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827 888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910 677</w:t>
            </w:r>
          </w:p>
        </w:tc>
      </w:tr>
      <w:tr w:rsidR="001B05B9" w:rsidRPr="002D1649" w:rsidTr="00B21127">
        <w:trPr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7710019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784 724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827 888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910 677</w:t>
            </w:r>
          </w:p>
        </w:tc>
      </w:tr>
      <w:tr w:rsidR="001B05B9" w:rsidRPr="002D1649" w:rsidTr="00B21127">
        <w:trPr>
          <w:trHeight w:val="641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1 726 525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1 796 757</w:t>
            </w:r>
          </w:p>
        </w:tc>
      </w:tr>
      <w:tr w:rsidR="001B05B9" w:rsidRPr="002D1649" w:rsidTr="00B21127">
        <w:trPr>
          <w:trHeight w:val="16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7820019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ind w:right="-108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1 726 525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1 796 757</w:t>
            </w:r>
          </w:p>
        </w:tc>
      </w:tr>
      <w:tr w:rsidR="001B05B9" w:rsidRPr="002D1649" w:rsidTr="00B21127">
        <w:trPr>
          <w:trHeight w:val="57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1 055 173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1 113 206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1 168 867</w:t>
            </w:r>
          </w:p>
        </w:tc>
      </w:tr>
      <w:tr w:rsidR="001B05B9" w:rsidRPr="002D1649" w:rsidTr="00B21127">
        <w:trPr>
          <w:trHeight w:val="43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375 636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594 719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609 290</w:t>
            </w:r>
          </w:p>
        </w:tc>
      </w:tr>
      <w:tr w:rsidR="001B05B9" w:rsidRPr="002D1649" w:rsidTr="00B21127">
        <w:trPr>
          <w:trHeight w:val="45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18 600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18 600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18 600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</w:tr>
      <w:tr w:rsidR="001B05B9" w:rsidRPr="002D1649" w:rsidTr="00B21127">
        <w:trPr>
          <w:trHeight w:val="112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3922054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</w:tr>
      <w:tr w:rsidR="001B05B9" w:rsidRPr="002D1649" w:rsidTr="00B21127">
        <w:trPr>
          <w:trHeight w:val="2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3922054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</w:tr>
      <w:tr w:rsidR="001B05B9" w:rsidRPr="002D1649" w:rsidTr="00B21127">
        <w:trPr>
          <w:trHeight w:val="86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1B05B9" w:rsidRPr="002D1649" w:rsidTr="00B21127">
        <w:trPr>
          <w:trHeight w:val="38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15Г9999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1B05B9" w:rsidRPr="002D1649" w:rsidTr="00D71757">
        <w:trPr>
          <w:trHeight w:val="123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</w:tr>
      <w:tr w:rsidR="001B05B9" w:rsidRPr="002D1649" w:rsidTr="00D71757">
        <w:trPr>
          <w:trHeight w:val="12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9692794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 xml:space="preserve">4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2D1649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</w:tr>
      <w:tr w:rsidR="001B05B9" w:rsidRPr="002D1649" w:rsidTr="00D71757">
        <w:trPr>
          <w:trHeight w:val="131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39029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D7175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 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39029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390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390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390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D7175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    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9627A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58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39029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    </w:t>
            </w: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55 500</w:t>
            </w:r>
          </w:p>
        </w:tc>
      </w:tr>
      <w:tr w:rsidR="001B05B9" w:rsidRPr="002D1649" w:rsidTr="00B21127">
        <w:trPr>
          <w:trHeight w:val="25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55 500</w:t>
            </w:r>
          </w:p>
        </w:tc>
      </w:tr>
      <w:tr w:rsidR="001B05B9" w:rsidRPr="002D1649" w:rsidTr="00B21127">
        <w:trPr>
          <w:trHeight w:val="1401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0005118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55 500</w:t>
            </w:r>
          </w:p>
        </w:tc>
      </w:tr>
      <w:tr w:rsidR="001B05B9" w:rsidRPr="002D1649" w:rsidTr="00B21127">
        <w:trPr>
          <w:trHeight w:val="675"/>
        </w:trPr>
        <w:tc>
          <w:tcPr>
            <w:tcW w:w="4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6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0005118</w:t>
            </w: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99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55 500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394 243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394 243</w:t>
            </w:r>
          </w:p>
        </w:tc>
      </w:tr>
      <w:tr w:rsidR="001B05B9" w:rsidRPr="002D1649" w:rsidTr="00B21127">
        <w:trPr>
          <w:trHeight w:val="917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394 243</w:t>
            </w:r>
          </w:p>
        </w:tc>
      </w:tr>
      <w:tr w:rsidR="001B05B9" w:rsidRPr="002D1649" w:rsidTr="00B21127">
        <w:trPr>
          <w:trHeight w:val="36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2422058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394 243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294 700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322 900</w:t>
            </w:r>
          </w:p>
        </w:tc>
      </w:tr>
      <w:tr w:rsidR="001B05B9" w:rsidRPr="002D1649" w:rsidTr="00B21127">
        <w:trPr>
          <w:trHeight w:val="13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294 700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322 900</w:t>
            </w:r>
          </w:p>
        </w:tc>
      </w:tr>
      <w:tr w:rsidR="001B05B9" w:rsidRPr="002D1649" w:rsidTr="00B21127">
        <w:trPr>
          <w:trHeight w:val="127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0598004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194 700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194 000</w:t>
            </w:r>
          </w:p>
        </w:tc>
      </w:tr>
      <w:tr w:rsidR="001B05B9" w:rsidRPr="002D1649" w:rsidTr="00B21127">
        <w:trPr>
          <w:trHeight w:val="36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0598004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194 700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194 000</w:t>
            </w:r>
          </w:p>
        </w:tc>
      </w:tr>
      <w:tr w:rsidR="001B05B9" w:rsidRPr="002D1649" w:rsidTr="00B21127">
        <w:trPr>
          <w:trHeight w:val="122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0599999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128 900</w:t>
            </w:r>
          </w:p>
        </w:tc>
      </w:tr>
      <w:tr w:rsidR="001B05B9" w:rsidRPr="002D1649" w:rsidTr="00B21127">
        <w:trPr>
          <w:trHeight w:val="32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0599999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128 900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372 132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386 623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372 132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386 623</w:t>
            </w:r>
          </w:p>
        </w:tc>
      </w:tr>
      <w:tr w:rsidR="001B05B9" w:rsidRPr="002D1649" w:rsidTr="00B21127">
        <w:trPr>
          <w:trHeight w:val="10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1114009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1B05B9" w:rsidRPr="002D1649" w:rsidTr="00B21127">
        <w:trPr>
          <w:trHeight w:val="46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1114009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1B05B9" w:rsidRPr="002D1649" w:rsidTr="00B21127">
        <w:trPr>
          <w:trHeight w:val="862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туризма"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1120059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499 445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372 132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386 623</w:t>
            </w:r>
          </w:p>
        </w:tc>
      </w:tr>
      <w:tr w:rsidR="001B05B9" w:rsidRPr="002D1649" w:rsidTr="00B21127">
        <w:trPr>
          <w:trHeight w:val="45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417 145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289 832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304 323</w:t>
            </w:r>
          </w:p>
        </w:tc>
      </w:tr>
      <w:tr w:rsidR="001B05B9" w:rsidRPr="002D1649" w:rsidTr="00B21127">
        <w:trPr>
          <w:trHeight w:val="151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B21127" w:rsidRDefault="001B05B9" w:rsidP="00B21127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B21127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1B05B9" w:rsidRPr="002D1649" w:rsidTr="00B21127">
        <w:trPr>
          <w:trHeight w:val="45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82 200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82 300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D1649">
              <w:rPr>
                <w:rFonts w:ascii="Arial" w:hAnsi="Arial" w:cs="Arial"/>
                <w:sz w:val="16"/>
                <w:szCs w:val="16"/>
              </w:rPr>
              <w:t>82 300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</w:tr>
      <w:tr w:rsidR="001B05B9" w:rsidRPr="002D1649" w:rsidTr="00B21127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</w:tr>
      <w:tr w:rsidR="001B05B9" w:rsidRPr="002D1649" w:rsidTr="00B21127">
        <w:trPr>
          <w:trHeight w:val="69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710Н060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4161C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2D1649" w:rsidRDefault="001B05B9" w:rsidP="00B2112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D164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</w:tr>
    </w:tbl>
    <w:p w:rsidR="001B05B9" w:rsidRDefault="001B05B9"/>
    <w:p w:rsidR="001B05B9" w:rsidRDefault="001B05B9" w:rsidP="00F11AD2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 w:rsidP="00F11AD2">
      <w:pPr>
        <w:rPr>
          <w:sz w:val="16"/>
          <w:szCs w:val="16"/>
        </w:rPr>
      </w:pPr>
    </w:p>
    <w:p w:rsidR="001B05B9" w:rsidRDefault="001B05B9"/>
    <w:p w:rsidR="001B05B9" w:rsidRDefault="001B05B9"/>
    <w:p w:rsidR="001B05B9" w:rsidRDefault="001B05B9"/>
    <w:p w:rsidR="001B05B9" w:rsidRDefault="001B05B9"/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</w:p>
    <w:p w:rsidR="001B05B9" w:rsidRDefault="001B05B9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Приложение №5</w:t>
      </w:r>
    </w:p>
    <w:p w:rsidR="001B05B9" w:rsidRPr="004324E8" w:rsidRDefault="001B05B9" w:rsidP="009627AE">
      <w:pPr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</w:t>
      </w:r>
      <w:r w:rsidRPr="004324E8">
        <w:rPr>
          <w:sz w:val="18"/>
          <w:szCs w:val="18"/>
        </w:rPr>
        <w:t>к решению Совета МС</w:t>
      </w:r>
    </w:p>
    <w:p w:rsidR="001B05B9" w:rsidRPr="004324E8" w:rsidRDefault="001B05B9" w:rsidP="009627AE">
      <w:pPr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Pr="004324E8">
        <w:rPr>
          <w:sz w:val="18"/>
          <w:szCs w:val="18"/>
        </w:rPr>
        <w:t xml:space="preserve">«О бюджете сельского поселения Псынабо </w:t>
      </w:r>
    </w:p>
    <w:p w:rsidR="001B05B9" w:rsidRPr="004324E8" w:rsidRDefault="001B05B9" w:rsidP="009627AE">
      <w:pPr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4324E8">
        <w:rPr>
          <w:sz w:val="18"/>
          <w:szCs w:val="18"/>
        </w:rPr>
        <w:t xml:space="preserve">Урванского муниципального района </w:t>
      </w:r>
    </w:p>
    <w:p w:rsidR="001B05B9" w:rsidRPr="009627AE" w:rsidRDefault="001B05B9" w:rsidP="009627AE">
      <w:pPr>
        <w:ind w:firstLine="56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Pr="004324E8">
        <w:rPr>
          <w:sz w:val="18"/>
          <w:szCs w:val="18"/>
        </w:rPr>
        <w:t>Кабардино-Балкарской Республики</w:t>
      </w:r>
      <w:r>
        <w:rPr>
          <w:sz w:val="18"/>
          <w:szCs w:val="18"/>
        </w:rPr>
        <w:t xml:space="preserve"> на 2015</w:t>
      </w:r>
      <w:r>
        <w:rPr>
          <w:sz w:val="22"/>
          <w:szCs w:val="22"/>
        </w:rPr>
        <w:t xml:space="preserve">» </w:t>
      </w:r>
    </w:p>
    <w:p w:rsidR="001B05B9" w:rsidRDefault="001B05B9" w:rsidP="009627AE">
      <w:pPr>
        <w:rPr>
          <w:sz w:val="22"/>
          <w:szCs w:val="22"/>
        </w:rPr>
      </w:pPr>
    </w:p>
    <w:p w:rsidR="001B05B9" w:rsidRDefault="001B05B9" w:rsidP="009627AE">
      <w:pPr>
        <w:ind w:firstLine="567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Распределение бюджетных ассигнований</w:t>
      </w:r>
    </w:p>
    <w:p w:rsidR="001B05B9" w:rsidRDefault="001B05B9" w:rsidP="009627AE">
      <w:r>
        <w:rPr>
          <w:b/>
          <w:color w:val="000000"/>
          <w:sz w:val="26"/>
          <w:szCs w:val="26"/>
        </w:rPr>
        <w:t xml:space="preserve">по разделам, подразделам, целевым статьям и видам расходов классификации расходов местного  бюджета на  </w:t>
      </w:r>
      <w:r>
        <w:t>2015 г</w:t>
      </w:r>
    </w:p>
    <w:p w:rsidR="001B05B9" w:rsidRDefault="001B05B9" w:rsidP="009627AE"/>
    <w:tbl>
      <w:tblPr>
        <w:tblW w:w="10930" w:type="dxa"/>
        <w:tblInd w:w="93" w:type="dxa"/>
        <w:tblLook w:val="00A0"/>
      </w:tblPr>
      <w:tblGrid>
        <w:gridCol w:w="4977"/>
        <w:gridCol w:w="708"/>
        <w:gridCol w:w="584"/>
        <w:gridCol w:w="866"/>
        <w:gridCol w:w="677"/>
        <w:gridCol w:w="1134"/>
        <w:gridCol w:w="992"/>
        <w:gridCol w:w="992"/>
      </w:tblGrid>
      <w:tr w:rsidR="001B05B9" w:rsidRPr="004324E8" w:rsidTr="006960E6">
        <w:trPr>
          <w:trHeight w:val="27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 CYR" w:hAnsi="Arial CYR" w:cs="Arial CYR"/>
                <w:sz w:val="16"/>
                <w:szCs w:val="16"/>
              </w:rPr>
            </w:pPr>
            <w:r w:rsidRPr="004324E8">
              <w:rPr>
                <w:rFonts w:ascii="Arial CYR" w:hAnsi="Arial CYR" w:cs="Arial CYR"/>
                <w:sz w:val="16"/>
                <w:szCs w:val="16"/>
              </w:rPr>
              <w:t>Единица измерения: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B05B9" w:rsidRPr="004324E8" w:rsidRDefault="001B05B9" w:rsidP="006960E6">
            <w:pPr>
              <w:tabs>
                <w:tab w:val="left" w:pos="1912"/>
                <w:tab w:val="left" w:pos="2148"/>
                <w:tab w:val="left" w:pos="2290"/>
              </w:tabs>
              <w:ind w:left="447" w:right="-250" w:hanging="44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2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3 год</w:t>
            </w:r>
          </w:p>
        </w:tc>
      </w:tr>
      <w:tr w:rsidR="001B05B9" w:rsidRPr="004324E8" w:rsidTr="006960E6">
        <w:trPr>
          <w:trHeight w:val="720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Раз-дел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Под-</w:t>
            </w:r>
          </w:p>
          <w:p w:rsidR="001B05B9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раз-</w:t>
            </w:r>
          </w:p>
          <w:p w:rsidR="001B05B9" w:rsidRPr="004324E8" w:rsidRDefault="001B05B9" w:rsidP="006960E6">
            <w:pPr>
              <w:ind w:left="-805" w:firstLine="805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дел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3 729 019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4 003 800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sz w:val="16"/>
                <w:szCs w:val="16"/>
              </w:rPr>
              <w:t>4 108 700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2 298 133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2 568 413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2 721 434</w:t>
            </w:r>
          </w:p>
        </w:tc>
      </w:tr>
      <w:tr w:rsidR="001B05B9" w:rsidRPr="004324E8" w:rsidTr="006960E6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827 888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910 677</w:t>
            </w:r>
          </w:p>
        </w:tc>
      </w:tr>
      <w:tr w:rsidR="001B05B9" w:rsidRPr="004324E8" w:rsidTr="006960E6">
        <w:trPr>
          <w:trHeight w:val="135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7710019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827 888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910 677</w:t>
            </w:r>
          </w:p>
        </w:tc>
      </w:tr>
      <w:tr w:rsidR="001B05B9" w:rsidRPr="004324E8" w:rsidTr="006960E6">
        <w:trPr>
          <w:trHeight w:val="4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7710019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784 724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827 888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910 677</w:t>
            </w:r>
          </w:p>
        </w:tc>
      </w:tr>
      <w:tr w:rsidR="001B05B9" w:rsidRPr="004324E8" w:rsidTr="006960E6">
        <w:trPr>
          <w:trHeight w:val="691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1 726 525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1 796 757</w:t>
            </w:r>
          </w:p>
        </w:tc>
      </w:tr>
      <w:tr w:rsidR="001B05B9" w:rsidRPr="004324E8" w:rsidTr="006960E6">
        <w:trPr>
          <w:trHeight w:val="150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7820019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1 726 525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1 796 757</w:t>
            </w:r>
          </w:p>
        </w:tc>
      </w:tr>
      <w:tr w:rsidR="001B05B9" w:rsidRPr="004324E8" w:rsidTr="006960E6">
        <w:trPr>
          <w:trHeight w:val="41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1 055 173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1 113 206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1 168 867</w:t>
            </w:r>
          </w:p>
        </w:tc>
      </w:tr>
      <w:tr w:rsidR="001B05B9" w:rsidRPr="004324E8" w:rsidTr="006960E6">
        <w:trPr>
          <w:trHeight w:val="41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375 636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594 719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609 290</w:t>
            </w:r>
          </w:p>
        </w:tc>
      </w:tr>
      <w:tr w:rsidR="001B05B9" w:rsidRPr="004324E8" w:rsidTr="006960E6">
        <w:trPr>
          <w:trHeight w:val="14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18 600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18 600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18 600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</w:tr>
      <w:tr w:rsidR="001B05B9" w:rsidRPr="004324E8" w:rsidTr="006960E6">
        <w:trPr>
          <w:trHeight w:val="65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3922054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3922054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</w:tr>
      <w:tr w:rsidR="001B05B9" w:rsidRPr="004324E8" w:rsidTr="006960E6">
        <w:trPr>
          <w:trHeight w:val="66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1B05B9" w:rsidRPr="004324E8" w:rsidTr="006960E6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15Г9999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1B05B9" w:rsidRPr="004324E8" w:rsidTr="006960E6">
        <w:trPr>
          <w:trHeight w:val="9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</w:t>
            </w:r>
          </w:p>
        </w:tc>
      </w:tr>
      <w:tr w:rsidR="001B05B9" w:rsidRPr="004324E8" w:rsidTr="006960E6">
        <w:trPr>
          <w:trHeight w:val="13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9692794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4 000</w:t>
            </w:r>
          </w:p>
        </w:tc>
      </w:tr>
      <w:tr w:rsidR="001B05B9" w:rsidRPr="004324E8" w:rsidTr="006960E6">
        <w:trPr>
          <w:trHeight w:val="156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55 500</w:t>
            </w:r>
          </w:p>
        </w:tc>
      </w:tr>
      <w:tr w:rsidR="001B05B9" w:rsidRPr="004324E8" w:rsidTr="006960E6">
        <w:trPr>
          <w:trHeight w:val="1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55 500</w:t>
            </w:r>
          </w:p>
        </w:tc>
      </w:tr>
      <w:tr w:rsidR="001B05B9" w:rsidRPr="004324E8" w:rsidTr="006960E6">
        <w:trPr>
          <w:trHeight w:val="13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0005118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55 500</w:t>
            </w:r>
          </w:p>
        </w:tc>
      </w:tr>
      <w:tr w:rsidR="001B05B9" w:rsidRPr="004324E8" w:rsidTr="006960E6">
        <w:trPr>
          <w:trHeight w:val="40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0005118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51 600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58 000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55 500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394 243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394 243</w:t>
            </w:r>
          </w:p>
        </w:tc>
      </w:tr>
      <w:tr w:rsidR="001B05B9" w:rsidRPr="004324E8" w:rsidTr="006960E6">
        <w:trPr>
          <w:trHeight w:val="913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394 243</w:t>
            </w:r>
          </w:p>
        </w:tc>
      </w:tr>
      <w:tr w:rsidR="001B05B9" w:rsidRPr="004324E8" w:rsidTr="006960E6">
        <w:trPr>
          <w:trHeight w:val="4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2422058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389 841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482 555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394 243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294 700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322 900</w:t>
            </w:r>
          </w:p>
        </w:tc>
      </w:tr>
      <w:tr w:rsidR="001B05B9" w:rsidRPr="004324E8" w:rsidTr="006960E6">
        <w:trPr>
          <w:trHeight w:val="1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294 700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322 900</w:t>
            </w:r>
          </w:p>
        </w:tc>
      </w:tr>
      <w:tr w:rsidR="001B05B9" w:rsidRPr="004324E8" w:rsidTr="006960E6">
        <w:trPr>
          <w:trHeight w:val="109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0598004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ind w:left="-108" w:right="-108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194 700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194 000</w:t>
            </w:r>
          </w:p>
        </w:tc>
      </w:tr>
      <w:tr w:rsidR="001B05B9" w:rsidRPr="004324E8" w:rsidTr="006960E6">
        <w:trPr>
          <w:trHeight w:val="40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0598004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194 700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194 000</w:t>
            </w:r>
          </w:p>
        </w:tc>
      </w:tr>
      <w:tr w:rsidR="001B05B9" w:rsidRPr="004324E8" w:rsidTr="006960E6">
        <w:trPr>
          <w:trHeight w:val="111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0599999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128 900</w:t>
            </w:r>
          </w:p>
        </w:tc>
      </w:tr>
      <w:tr w:rsidR="001B05B9" w:rsidRPr="004324E8" w:rsidTr="006960E6">
        <w:trPr>
          <w:trHeight w:val="42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0599999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128 900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372 132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386 623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372 132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386 623</w:t>
            </w:r>
          </w:p>
        </w:tc>
      </w:tr>
      <w:tr w:rsidR="001B05B9" w:rsidRPr="004324E8" w:rsidTr="006960E6">
        <w:trPr>
          <w:trHeight w:val="101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1114009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1B05B9" w:rsidRPr="004324E8" w:rsidTr="006960E6">
        <w:trPr>
          <w:trHeight w:val="40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1114009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1B05B9" w:rsidRPr="004324E8" w:rsidTr="006960E6">
        <w:trPr>
          <w:trHeight w:val="69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1120059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499 445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372 132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386 623</w:t>
            </w:r>
          </w:p>
        </w:tc>
      </w:tr>
      <w:tr w:rsidR="001B05B9" w:rsidRPr="004324E8" w:rsidTr="006960E6">
        <w:trPr>
          <w:trHeight w:val="4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417 145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289 832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304 323</w:t>
            </w:r>
          </w:p>
        </w:tc>
      </w:tr>
      <w:tr w:rsidR="001B05B9" w:rsidRPr="004324E8" w:rsidTr="006960E6">
        <w:trPr>
          <w:trHeight w:val="105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1B05B9" w:rsidRPr="004324E8" w:rsidTr="006960E6">
        <w:trPr>
          <w:trHeight w:val="23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82 200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82 300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82 300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</w:tr>
      <w:tr w:rsidR="001B05B9" w:rsidRPr="004324E8" w:rsidTr="006960E6">
        <w:trPr>
          <w:trHeight w:val="14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</w:tr>
      <w:tr w:rsidR="001B05B9" w:rsidRPr="004324E8" w:rsidTr="006960E6">
        <w:trPr>
          <w:trHeight w:val="65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710Н060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324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228 000</w:t>
            </w:r>
          </w:p>
        </w:tc>
      </w:tr>
      <w:tr w:rsidR="001B05B9" w:rsidRPr="004324E8" w:rsidTr="006960E6">
        <w:trPr>
          <w:trHeight w:val="25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710Н060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228 000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05B9" w:rsidRPr="004324E8" w:rsidRDefault="001B05B9" w:rsidP="006960E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24E8">
              <w:rPr>
                <w:rFonts w:ascii="Arial" w:hAnsi="Arial" w:cs="Arial"/>
                <w:sz w:val="16"/>
                <w:szCs w:val="16"/>
              </w:rPr>
              <w:t>228 000</w:t>
            </w:r>
          </w:p>
        </w:tc>
      </w:tr>
    </w:tbl>
    <w:p w:rsidR="001B05B9" w:rsidRDefault="001B05B9" w:rsidP="009627AE"/>
    <w:p w:rsidR="001B05B9" w:rsidRDefault="001B05B9" w:rsidP="009627AE"/>
    <w:p w:rsidR="001B05B9" w:rsidRDefault="001B05B9" w:rsidP="009627AE"/>
    <w:p w:rsidR="001B05B9" w:rsidRDefault="001B05B9" w:rsidP="009627AE"/>
    <w:p w:rsidR="001B05B9" w:rsidRDefault="001B05B9" w:rsidP="009627AE"/>
    <w:p w:rsidR="001B05B9" w:rsidRDefault="001B05B9" w:rsidP="009627AE">
      <w:r>
        <w:t xml:space="preserve">                           Председатель СМС с.п.Псынабо                                                    Р.М.Хакунов</w:t>
      </w:r>
    </w:p>
    <w:p w:rsidR="001B05B9" w:rsidRDefault="001B05B9">
      <w:pPr>
        <w:rPr>
          <w:b/>
        </w:rPr>
      </w:pPr>
    </w:p>
    <w:p w:rsidR="001B05B9" w:rsidRDefault="001B05B9" w:rsidP="002A203E">
      <w:pPr>
        <w:jc w:val="center"/>
        <w:outlineLvl w:val="0"/>
        <w:rPr>
          <w:b/>
          <w:sz w:val="28"/>
          <w:szCs w:val="36"/>
        </w:rPr>
      </w:pPr>
      <w:r>
        <w:rPr>
          <w:b/>
          <w:sz w:val="28"/>
          <w:szCs w:val="36"/>
        </w:rPr>
        <w:t>З А К Л Ю Ч Е Н И Е</w:t>
      </w:r>
    </w:p>
    <w:p w:rsidR="001B05B9" w:rsidRDefault="001B05B9" w:rsidP="002A203E">
      <w:pPr>
        <w:jc w:val="center"/>
        <w:outlineLvl w:val="0"/>
        <w:rPr>
          <w:b/>
        </w:rPr>
      </w:pPr>
      <w:r>
        <w:rPr>
          <w:b/>
        </w:rPr>
        <w:t>об обнародовании муниципального правового акта</w:t>
      </w:r>
    </w:p>
    <w:p w:rsidR="001B05B9" w:rsidRDefault="001B05B9" w:rsidP="002A203E">
      <w:pPr>
        <w:jc w:val="both"/>
        <w:rPr>
          <w:sz w:val="28"/>
          <w:szCs w:val="28"/>
        </w:rPr>
      </w:pPr>
    </w:p>
    <w:p w:rsidR="001B05B9" w:rsidRDefault="001B05B9" w:rsidP="002A203E">
      <w:pPr>
        <w:tabs>
          <w:tab w:val="left" w:pos="2370"/>
        </w:tabs>
        <w:rPr>
          <w:b/>
          <w:bCs/>
        </w:rPr>
      </w:pPr>
      <w:r>
        <w:t>1Решение</w:t>
      </w:r>
      <w:r>
        <w:rPr>
          <w:b/>
          <w:bCs/>
          <w:sz w:val="22"/>
          <w:szCs w:val="22"/>
        </w:rPr>
        <w:t xml:space="preserve">    </w:t>
      </w:r>
      <w:r w:rsidRPr="00306532">
        <w:rPr>
          <w:bCs/>
          <w:sz w:val="22"/>
          <w:szCs w:val="22"/>
        </w:rPr>
        <w:t>Совета    местного   самоуправления</w:t>
      </w:r>
      <w:r>
        <w:rPr>
          <w:b/>
          <w:bCs/>
          <w:sz w:val="22"/>
          <w:szCs w:val="22"/>
        </w:rPr>
        <w:t xml:space="preserve">  </w:t>
      </w:r>
      <w:r w:rsidRPr="00306532">
        <w:rPr>
          <w:bCs/>
          <w:sz w:val="22"/>
          <w:szCs w:val="22"/>
        </w:rPr>
        <w:t>с.п.Псынабо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 от   01.06.2015 г.  № 39 /1</w:t>
      </w:r>
      <w:r w:rsidRPr="004B5AF2">
        <w:rPr>
          <w:b/>
          <w:bCs/>
        </w:rPr>
        <w:t xml:space="preserve"> </w:t>
      </w:r>
    </w:p>
    <w:p w:rsidR="001B05B9" w:rsidRDefault="001B05B9" w:rsidP="002A203E">
      <w:pPr>
        <w:rPr>
          <w:b/>
          <w:sz w:val="28"/>
          <w:szCs w:val="28"/>
        </w:rPr>
      </w:pPr>
      <w:r>
        <w:rPr>
          <w:b/>
          <w:bCs/>
        </w:rPr>
        <w:t xml:space="preserve"> </w:t>
      </w:r>
      <w:r>
        <w:rPr>
          <w:bCs/>
        </w:rPr>
        <w:t>«</w:t>
      </w:r>
      <w:r>
        <w:rPr>
          <w:b/>
          <w:bCs/>
          <w:sz w:val="28"/>
          <w:szCs w:val="28"/>
        </w:rPr>
        <w:t>О внесении изменении в Решение сессии</w:t>
      </w:r>
      <w:r w:rsidRPr="00642D9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Совета местного самоуправления сельского поселения Псынабо Урванского муниципального района Кабардино-Балкарской Республики «О бюджете </w:t>
      </w:r>
      <w:r w:rsidRPr="00642D99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Псынабо</w:t>
      </w:r>
      <w:r w:rsidRPr="00642D99">
        <w:rPr>
          <w:b/>
          <w:bCs/>
          <w:sz w:val="28"/>
          <w:szCs w:val="28"/>
        </w:rPr>
        <w:t xml:space="preserve"> Урванского муниципального района Кабардино-Балкарской Республик</w:t>
      </w:r>
      <w:r>
        <w:rPr>
          <w:b/>
          <w:bCs/>
          <w:sz w:val="28"/>
          <w:szCs w:val="28"/>
        </w:rPr>
        <w:t>и на 2015 год</w:t>
      </w:r>
      <w:r>
        <w:rPr>
          <w:b/>
          <w:sz w:val="28"/>
          <w:szCs w:val="28"/>
        </w:rPr>
        <w:t>»</w:t>
      </w:r>
    </w:p>
    <w:p w:rsidR="001B05B9" w:rsidRDefault="001B05B9" w:rsidP="002A203E">
      <w:pPr>
        <w:tabs>
          <w:tab w:val="left" w:pos="2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1B05B9" w:rsidRDefault="001B05B9" w:rsidP="002A203E">
      <w:pPr>
        <w:tabs>
          <w:tab w:val="left" w:pos="2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06532">
        <w:rPr>
          <w:sz w:val="28"/>
          <w:szCs w:val="28"/>
        </w:rPr>
        <w:t>Период обнародовани</w:t>
      </w:r>
      <w:r>
        <w:rPr>
          <w:sz w:val="28"/>
          <w:szCs w:val="28"/>
        </w:rPr>
        <w:t>я : с 01.06.2015г. по 01.07.2015</w:t>
      </w:r>
      <w:r w:rsidRPr="00306532">
        <w:rPr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1B05B9" w:rsidRPr="00974E55" w:rsidRDefault="001B05B9" w:rsidP="002A203E">
      <w:pPr>
        <w:jc w:val="center"/>
        <w:rPr>
          <w:b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1B05B9" w:rsidTr="003F2BBF">
        <w:trPr>
          <w:trHeight w:val="407"/>
        </w:trPr>
        <w:tc>
          <w:tcPr>
            <w:tcW w:w="504" w:type="dxa"/>
          </w:tcPr>
          <w:p w:rsidR="001B05B9" w:rsidRPr="009E26A1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1B05B9" w:rsidRPr="009E26A1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1B05B9" w:rsidRPr="009E26A1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1B05B9" w:rsidRPr="009E26A1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1B05B9" w:rsidRPr="009E26A1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</w:t>
            </w:r>
            <w:r w:rsidRPr="009E26A1">
              <w:rPr>
                <w:rFonts w:ascii="Times New Roman" w:hAnsi="Times New Roman"/>
                <w:sz w:val="24"/>
                <w:szCs w:val="24"/>
              </w:rPr>
              <w:t xml:space="preserve"> печать</w:t>
            </w:r>
          </w:p>
        </w:tc>
      </w:tr>
      <w:tr w:rsidR="001B05B9" w:rsidTr="003F2BBF">
        <w:trPr>
          <w:trHeight w:val="200"/>
        </w:trPr>
        <w:tc>
          <w:tcPr>
            <w:tcW w:w="504" w:type="dxa"/>
          </w:tcPr>
          <w:p w:rsidR="001B05B9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1B05B9" w:rsidRDefault="001B05B9" w:rsidP="003F2BBF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1B05B9" w:rsidRDefault="001B05B9" w:rsidP="003F2BBF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</w:p>
        </w:tc>
      </w:tr>
      <w:tr w:rsidR="001B05B9" w:rsidTr="003F2BBF">
        <w:trPr>
          <w:trHeight w:val="207"/>
        </w:trPr>
        <w:tc>
          <w:tcPr>
            <w:tcW w:w="504" w:type="dxa"/>
          </w:tcPr>
          <w:p w:rsidR="001B05B9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1B05B9" w:rsidRDefault="001B05B9" w:rsidP="003F2BBF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1B05B9" w:rsidRDefault="001B05B9" w:rsidP="003F2BBF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с.Псынабо</w:t>
            </w:r>
          </w:p>
        </w:tc>
        <w:tc>
          <w:tcPr>
            <w:tcW w:w="2134" w:type="dxa"/>
          </w:tcPr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1B05B9" w:rsidTr="003F2BBF">
        <w:trPr>
          <w:trHeight w:val="200"/>
        </w:trPr>
        <w:tc>
          <w:tcPr>
            <w:tcW w:w="504" w:type="dxa"/>
          </w:tcPr>
          <w:p w:rsidR="001B05B9" w:rsidRDefault="001B05B9" w:rsidP="003F2BBF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1B05B9" w:rsidRDefault="001B05B9" w:rsidP="003F2BBF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800" w:type="dxa"/>
          </w:tcPr>
          <w:p w:rsidR="001B05B9" w:rsidRDefault="001B05B9" w:rsidP="003F2BBF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Шекихачевой,26</w:t>
            </w:r>
          </w:p>
          <w:p w:rsidR="001B05B9" w:rsidRDefault="001B05B9" w:rsidP="003F2BBF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 Дом культуры с.п.Псынабо»</w:t>
            </w:r>
          </w:p>
        </w:tc>
        <w:tc>
          <w:tcPr>
            <w:tcW w:w="2134" w:type="dxa"/>
          </w:tcPr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1B05B9" w:rsidRDefault="001B05B9" w:rsidP="003F2BBF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1B05B9" w:rsidRDefault="001B05B9" w:rsidP="002A203E">
      <w:pPr>
        <w:pStyle w:val="ConsNonformat"/>
        <w:ind w:left="6379" w:hanging="6379"/>
        <w:jc w:val="both"/>
        <w:rPr>
          <w:rFonts w:ascii="Times New Roman" w:hAnsi="Times New Roman"/>
          <w:b/>
          <w:sz w:val="28"/>
        </w:rPr>
      </w:pPr>
    </w:p>
    <w:p w:rsidR="001B05B9" w:rsidRDefault="001B05B9" w:rsidP="002A203E">
      <w:pPr>
        <w:pStyle w:val="ConsNonformat"/>
        <w:ind w:left="6379" w:hanging="6379"/>
        <w:jc w:val="both"/>
        <w:rPr>
          <w:rFonts w:ascii="Times New Roman" w:hAnsi="Times New Roman"/>
          <w:b/>
          <w:sz w:val="28"/>
        </w:rPr>
      </w:pPr>
    </w:p>
    <w:p w:rsidR="001B05B9" w:rsidRPr="00F31800" w:rsidRDefault="001B05B9" w:rsidP="002A203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B05B9" w:rsidRDefault="001B05B9" w:rsidP="002A203E">
      <w:pPr>
        <w:rPr>
          <w:b/>
          <w:bCs/>
          <w:sz w:val="28"/>
          <w:szCs w:val="28"/>
        </w:rPr>
      </w:pPr>
    </w:p>
    <w:p w:rsidR="001B05B9" w:rsidRDefault="001B05B9" w:rsidP="002A203E">
      <w:pPr>
        <w:jc w:val="center"/>
        <w:rPr>
          <w:b/>
          <w:bCs/>
          <w:sz w:val="28"/>
          <w:szCs w:val="28"/>
        </w:rPr>
      </w:pPr>
    </w:p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/>
    <w:p w:rsidR="001B05B9" w:rsidRDefault="001B05B9" w:rsidP="002A203E">
      <w:pPr>
        <w:tabs>
          <w:tab w:val="left" w:pos="7240"/>
        </w:tabs>
        <w:rPr>
          <w:b/>
          <w:sz w:val="20"/>
          <w:szCs w:val="20"/>
        </w:rPr>
      </w:pPr>
    </w:p>
    <w:p w:rsidR="001B05B9" w:rsidRDefault="001B05B9" w:rsidP="002A203E">
      <w:pPr>
        <w:tabs>
          <w:tab w:val="left" w:pos="7240"/>
        </w:tabs>
        <w:ind w:firstLine="567"/>
        <w:rPr>
          <w:b/>
          <w:sz w:val="20"/>
          <w:szCs w:val="20"/>
        </w:rPr>
      </w:pPr>
    </w:p>
    <w:p w:rsidR="001B05B9" w:rsidRPr="00390297" w:rsidRDefault="001B05B9">
      <w:pPr>
        <w:rPr>
          <w:b/>
        </w:rPr>
      </w:pPr>
    </w:p>
    <w:sectPr w:rsidR="001B05B9" w:rsidRPr="00390297" w:rsidSect="00F76C28">
      <w:type w:val="continuous"/>
      <w:pgSz w:w="11907" w:h="16839" w:code="9"/>
      <w:pgMar w:top="720" w:right="720" w:bottom="720" w:left="72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62608"/>
    <w:multiLevelType w:val="hybridMultilevel"/>
    <w:tmpl w:val="E9167B7A"/>
    <w:lvl w:ilvl="0" w:tplc="87624622">
      <w:start w:val="1"/>
      <w:numFmt w:val="decimal"/>
      <w:lvlText w:val="%1."/>
      <w:lvlJc w:val="left"/>
      <w:pPr>
        <w:ind w:left="927" w:hanging="360"/>
      </w:pPr>
      <w:rPr>
        <w:rFonts w:ascii="Cambria" w:hAnsi="Cambria" w:cs="Times New Roman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61C1"/>
    <w:rsid w:val="00067310"/>
    <w:rsid w:val="000F2345"/>
    <w:rsid w:val="00137FE3"/>
    <w:rsid w:val="001B05B9"/>
    <w:rsid w:val="002A203E"/>
    <w:rsid w:val="002D1649"/>
    <w:rsid w:val="003050DB"/>
    <w:rsid w:val="00306532"/>
    <w:rsid w:val="00390297"/>
    <w:rsid w:val="00391393"/>
    <w:rsid w:val="003C25C4"/>
    <w:rsid w:val="003D0BA7"/>
    <w:rsid w:val="003F2BBF"/>
    <w:rsid w:val="00412F75"/>
    <w:rsid w:val="004161C1"/>
    <w:rsid w:val="00430264"/>
    <w:rsid w:val="004324E8"/>
    <w:rsid w:val="00472461"/>
    <w:rsid w:val="004B5AF2"/>
    <w:rsid w:val="004E2B2A"/>
    <w:rsid w:val="004F397B"/>
    <w:rsid w:val="005625D1"/>
    <w:rsid w:val="00642D99"/>
    <w:rsid w:val="006774A8"/>
    <w:rsid w:val="006960E6"/>
    <w:rsid w:val="006F0DD1"/>
    <w:rsid w:val="00792B3D"/>
    <w:rsid w:val="00840EC5"/>
    <w:rsid w:val="00850581"/>
    <w:rsid w:val="009306F0"/>
    <w:rsid w:val="009627AE"/>
    <w:rsid w:val="00974E55"/>
    <w:rsid w:val="009B0574"/>
    <w:rsid w:val="009B4111"/>
    <w:rsid w:val="009E26A1"/>
    <w:rsid w:val="00A07C80"/>
    <w:rsid w:val="00AE7050"/>
    <w:rsid w:val="00B122CB"/>
    <w:rsid w:val="00B21127"/>
    <w:rsid w:val="00B44D2D"/>
    <w:rsid w:val="00BA41B5"/>
    <w:rsid w:val="00BB2A30"/>
    <w:rsid w:val="00D71757"/>
    <w:rsid w:val="00E01927"/>
    <w:rsid w:val="00E33732"/>
    <w:rsid w:val="00EA69E3"/>
    <w:rsid w:val="00F11AD2"/>
    <w:rsid w:val="00F31800"/>
    <w:rsid w:val="00F76C28"/>
    <w:rsid w:val="00FD5298"/>
    <w:rsid w:val="00FF3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1C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161C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4161C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2A203E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102</TotalTime>
  <Pages>7</Pages>
  <Words>3047</Words>
  <Characters>17374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_</cp:lastModifiedBy>
  <cp:revision>38</cp:revision>
  <cp:lastPrinted>2015-06-15T12:28:00Z</cp:lastPrinted>
  <dcterms:created xsi:type="dcterms:W3CDTF">2015-06-15T07:23:00Z</dcterms:created>
  <dcterms:modified xsi:type="dcterms:W3CDTF">2015-06-15T12:29:00Z</dcterms:modified>
</cp:coreProperties>
</file>