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B01" w:rsidRDefault="00800B01" w:rsidP="001C4AB3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71.25pt;visibility:visible">
            <v:imagedata r:id="rId5" o:title=""/>
          </v:shape>
        </w:pict>
      </w:r>
    </w:p>
    <w:p w:rsidR="00800B01" w:rsidRDefault="00800B01" w:rsidP="001C4AB3">
      <w:pPr>
        <w:jc w:val="center"/>
      </w:pPr>
    </w:p>
    <w:p w:rsidR="00800B01" w:rsidRDefault="00800B01" w:rsidP="001C4A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СОВЕТ МЕСТНОГО САМОУПРАВЛЕНИЯ СЕЛЬСКОГО ПОСЕЛЕНИЯ</w:t>
      </w:r>
    </w:p>
    <w:p w:rsidR="00800B01" w:rsidRDefault="00800B01" w:rsidP="001C4A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ПСЫНАБО УРВАНСКОГО МУНИЦПАЛЬНОГО РАЙОНА</w:t>
      </w:r>
    </w:p>
    <w:p w:rsidR="00800B01" w:rsidRDefault="00800B01" w:rsidP="001C4A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КАБАРДИНО-БАЛКАРСКОЙ РЕСПУБЛИКИ</w:t>
      </w:r>
    </w:p>
    <w:p w:rsidR="00800B01" w:rsidRDefault="00800B01" w:rsidP="001C4AB3">
      <w:pPr>
        <w:tabs>
          <w:tab w:val="left" w:pos="78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800B01" w:rsidRDefault="00800B01" w:rsidP="001C4A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КЪЭБЭРДЕЙ-БАЛЬКЪЭР РЕСПУБЛИКЭМ                                            КЪАБАРТЫ-МАЛКЪАР  РЕСПУБЛИКАНЫ</w:t>
      </w:r>
    </w:p>
    <w:p w:rsidR="00800B01" w:rsidRDefault="00800B01" w:rsidP="001C4A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ЩЫЩ  АРУАН МУНИЦИПАЛЬНЭ КУЕЙМ Щ!ЫП1Э                        УРВАН  МУНИЦИПАЛЬНЫЙ  РАЙОНУНУ ЖЕР-ЖЕРЛИ</w:t>
      </w:r>
    </w:p>
    <w:p w:rsidR="00800B01" w:rsidRDefault="00800B01" w:rsidP="001C4A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САМОУПРАВЛЕНЭМК1Э И ПСЫНАБЭ                                                 САМОУПРАВЛЕНИЯСЫ  ПСЫНАБО   </w:t>
      </w:r>
    </w:p>
    <w:p w:rsidR="00800B01" w:rsidRDefault="00800B01" w:rsidP="001C4A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КЪУАЖЭ ЖЫЛАГЪУЭМ И  СОВЕТ                                                            ПОСЕЛЕНИЯСЫНЫ ЭЛ СОВЕТИ</w:t>
      </w:r>
    </w:p>
    <w:p w:rsidR="00800B01" w:rsidRDefault="00800B01" w:rsidP="001C4AB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                  </w:t>
      </w:r>
    </w:p>
    <w:tbl>
      <w:tblPr>
        <w:tblW w:w="982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825"/>
      </w:tblGrid>
      <w:tr w:rsidR="00800B01" w:rsidRPr="00A03E66" w:rsidTr="00883C7D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</w:tcPr>
          <w:p w:rsidR="00800B01" w:rsidRPr="00397109" w:rsidRDefault="00800B01" w:rsidP="00883C7D">
            <w:pPr>
              <w:rPr>
                <w:b/>
              </w:rPr>
            </w:pPr>
            <w:r>
              <w:rPr>
                <w:b/>
              </w:rPr>
              <w:t>361319, с.Псынабо, ул.Марии Шекихачевой, д.22                                                                         тел. 4-08-0</w:t>
            </w:r>
            <w:r w:rsidRPr="00397109">
              <w:rPr>
                <w:b/>
              </w:rPr>
              <w:t>3</w:t>
            </w:r>
          </w:p>
        </w:tc>
      </w:tr>
    </w:tbl>
    <w:p w:rsidR="00800B01" w:rsidRPr="001C4AB3" w:rsidRDefault="00800B01" w:rsidP="001C4AB3">
      <w:pPr>
        <w:pStyle w:val="BodyTextIndent3"/>
        <w:ind w:firstLine="0"/>
        <w:jc w:val="right"/>
        <w:rPr>
          <w:sz w:val="24"/>
          <w:lang w:val="ru-RU"/>
        </w:rPr>
      </w:pPr>
      <w:r w:rsidRPr="00A1113E">
        <w:rPr>
          <w:lang w:val="ru-RU"/>
        </w:rPr>
        <w:t>___________________________________________________________________</w:t>
      </w:r>
    </w:p>
    <w:p w:rsidR="00800B01" w:rsidRPr="00A1113E" w:rsidRDefault="00800B01" w:rsidP="001C4AB3">
      <w:pPr>
        <w:pStyle w:val="BodyTextIndent3"/>
        <w:ind w:firstLine="0"/>
        <w:jc w:val="center"/>
        <w:rPr>
          <w:lang w:val="ru-RU"/>
        </w:rPr>
      </w:pPr>
      <w:r w:rsidRPr="00A1113E">
        <w:rPr>
          <w:lang w:val="ru-RU"/>
        </w:rPr>
        <w:t xml:space="preserve">РЕШЕНИЕ </w:t>
      </w:r>
      <w:r>
        <w:rPr>
          <w:lang w:val="ru-RU"/>
        </w:rPr>
        <w:t xml:space="preserve"> </w:t>
      </w:r>
      <w:r w:rsidRPr="00A1113E">
        <w:rPr>
          <w:lang w:val="ru-RU"/>
        </w:rPr>
        <w:t>№</w:t>
      </w:r>
      <w:r w:rsidRPr="00E83D6E">
        <w:rPr>
          <w:lang w:val="ru-RU"/>
        </w:rPr>
        <w:t xml:space="preserve"> </w:t>
      </w:r>
      <w:r>
        <w:rPr>
          <w:lang w:val="ru-RU"/>
        </w:rPr>
        <w:t>46/3</w:t>
      </w:r>
    </w:p>
    <w:p w:rsidR="00800B01" w:rsidRPr="00A1113E" w:rsidRDefault="00800B01" w:rsidP="001C4AB3">
      <w:pPr>
        <w:pStyle w:val="BodyTextIndent3"/>
        <w:ind w:firstLine="0"/>
        <w:jc w:val="center"/>
        <w:rPr>
          <w:lang w:val="ru-RU"/>
        </w:rPr>
      </w:pPr>
      <w:r>
        <w:rPr>
          <w:lang w:val="ru-RU"/>
        </w:rPr>
        <w:t>УНАФЭ        № 46/3</w:t>
      </w:r>
    </w:p>
    <w:p w:rsidR="00800B01" w:rsidRPr="00A1113E" w:rsidRDefault="00800B01" w:rsidP="001C4AB3">
      <w:pPr>
        <w:pStyle w:val="BodyTextIndent3"/>
        <w:ind w:firstLine="0"/>
        <w:jc w:val="center"/>
        <w:rPr>
          <w:b w:val="0"/>
          <w:bCs w:val="0"/>
          <w:lang w:val="ru-RU"/>
        </w:rPr>
      </w:pPr>
      <w:r w:rsidRPr="00A1113E">
        <w:rPr>
          <w:lang w:val="ru-RU"/>
        </w:rPr>
        <w:t xml:space="preserve">БЕГИМ        № </w:t>
      </w:r>
      <w:r>
        <w:rPr>
          <w:lang w:val="ru-RU"/>
        </w:rPr>
        <w:t>46/3</w:t>
      </w:r>
    </w:p>
    <w:p w:rsidR="00800B01" w:rsidRPr="00A1113E" w:rsidRDefault="00800B01" w:rsidP="001C4AB3">
      <w:pPr>
        <w:pStyle w:val="BodyTextIndent3"/>
        <w:ind w:firstLine="0"/>
        <w:jc w:val="center"/>
        <w:rPr>
          <w:lang w:val="ru-RU"/>
        </w:rPr>
      </w:pPr>
    </w:p>
    <w:p w:rsidR="00800B01" w:rsidRPr="00397109" w:rsidRDefault="00800B01" w:rsidP="001C4AB3">
      <w:pPr>
        <w:pStyle w:val="BodyTextIndent3"/>
        <w:ind w:firstLine="0"/>
        <w:jc w:val="center"/>
        <w:rPr>
          <w:lang w:val="ru-RU"/>
        </w:rPr>
      </w:pPr>
      <w:r w:rsidRPr="00397109">
        <w:rPr>
          <w:lang w:val="ru-RU"/>
        </w:rPr>
        <w:t>Совета местного самоуправления сельского</w:t>
      </w:r>
    </w:p>
    <w:p w:rsidR="00800B01" w:rsidRPr="00397109" w:rsidRDefault="00800B01" w:rsidP="001C4AB3">
      <w:pPr>
        <w:pStyle w:val="BodyTextIndent3"/>
        <w:ind w:firstLine="0"/>
        <w:jc w:val="center"/>
        <w:rPr>
          <w:lang w:val="ru-RU"/>
        </w:rPr>
      </w:pPr>
      <w:r>
        <w:rPr>
          <w:lang w:val="ru-RU"/>
        </w:rPr>
        <w:t>поселения Псынабо</w:t>
      </w:r>
      <w:r w:rsidRPr="00397109">
        <w:rPr>
          <w:lang w:val="ru-RU"/>
        </w:rPr>
        <w:t xml:space="preserve"> Урванского муниципального района КБР</w:t>
      </w:r>
    </w:p>
    <w:p w:rsidR="00800B01" w:rsidRPr="00D21AFB" w:rsidRDefault="00800B01" w:rsidP="001C4AB3">
      <w:pPr>
        <w:pStyle w:val="BodyTextIndent3"/>
        <w:ind w:firstLine="0"/>
        <w:jc w:val="left"/>
        <w:rPr>
          <w:bCs w:val="0"/>
          <w:sz w:val="24"/>
          <w:szCs w:val="24"/>
          <w:lang w:val="ru-RU"/>
        </w:rPr>
      </w:pPr>
      <w:r>
        <w:rPr>
          <w:b w:val="0"/>
          <w:bCs w:val="0"/>
          <w:lang w:val="ru-RU"/>
        </w:rPr>
        <w:t xml:space="preserve">       </w:t>
      </w:r>
      <w:r w:rsidRPr="00397109">
        <w:rPr>
          <w:b w:val="0"/>
          <w:bCs w:val="0"/>
          <w:lang w:val="ru-RU"/>
        </w:rPr>
        <w:t xml:space="preserve">                                                                                                                      </w:t>
      </w:r>
      <w:r w:rsidRPr="00A1113E">
        <w:rPr>
          <w:b w:val="0"/>
          <w:bCs w:val="0"/>
          <w:lang w:val="ru-RU"/>
        </w:rPr>
        <w:t xml:space="preserve">                              </w:t>
      </w:r>
      <w:r w:rsidRPr="00D21AFB">
        <w:rPr>
          <w:bCs w:val="0"/>
          <w:sz w:val="24"/>
          <w:szCs w:val="24"/>
          <w:lang w:val="ru-RU"/>
        </w:rPr>
        <w:t xml:space="preserve">26  ноября  2015 года                                      </w:t>
      </w:r>
      <w:r>
        <w:rPr>
          <w:bCs w:val="0"/>
          <w:sz w:val="24"/>
          <w:szCs w:val="24"/>
          <w:lang w:val="ru-RU"/>
        </w:rPr>
        <w:t xml:space="preserve">                      </w:t>
      </w:r>
      <w:r w:rsidRPr="00D21AFB">
        <w:rPr>
          <w:bCs w:val="0"/>
          <w:sz w:val="24"/>
          <w:szCs w:val="24"/>
          <w:lang w:val="ru-RU"/>
        </w:rPr>
        <w:t xml:space="preserve">                                с.п. Псынабо</w:t>
      </w:r>
    </w:p>
    <w:p w:rsidR="00800B01" w:rsidRPr="00D21AFB" w:rsidRDefault="00800B01" w:rsidP="001C4AB3">
      <w:pPr>
        <w:pStyle w:val="Heading1"/>
        <w:jc w:val="center"/>
        <w:rPr>
          <w:b/>
          <w:sz w:val="24"/>
          <w:szCs w:val="24"/>
          <w:lang w:val="ru-RU"/>
        </w:rPr>
      </w:pPr>
    </w:p>
    <w:p w:rsidR="00800B01" w:rsidRPr="006B63BD" w:rsidRDefault="00800B01" w:rsidP="006B63BD">
      <w:pPr>
        <w:shd w:val="clear" w:color="auto" w:fill="FFFFFF"/>
        <w:spacing w:before="317"/>
        <w:ind w:right="86"/>
        <w:jc w:val="center"/>
        <w:rPr>
          <w:b/>
          <w:bCs/>
          <w:color w:val="000000"/>
          <w:spacing w:val="-1"/>
          <w:sz w:val="28"/>
          <w:szCs w:val="28"/>
        </w:rPr>
      </w:pPr>
      <w:r w:rsidRPr="006B63BD">
        <w:rPr>
          <w:b/>
          <w:bCs/>
          <w:color w:val="000000"/>
          <w:spacing w:val="-1"/>
          <w:sz w:val="28"/>
          <w:szCs w:val="28"/>
        </w:rPr>
        <w:t>О ПРИНЯТИИ В НОВОЙ РЕДАКЦИИ</w:t>
      </w:r>
    </w:p>
    <w:p w:rsidR="00800B01" w:rsidRDefault="00800B01">
      <w:pPr>
        <w:shd w:val="clear" w:color="auto" w:fill="FFFFFF"/>
        <w:spacing w:line="317" w:lineRule="exact"/>
        <w:ind w:right="77"/>
        <w:jc w:val="center"/>
      </w:pPr>
      <w:r w:rsidRPr="006B63BD">
        <w:rPr>
          <w:b/>
          <w:bCs/>
          <w:color w:val="000000"/>
          <w:spacing w:val="-1"/>
          <w:sz w:val="28"/>
          <w:szCs w:val="28"/>
        </w:rPr>
        <w:t>ПОРЯДКА</w:t>
      </w:r>
      <w:r>
        <w:rPr>
          <w:b/>
          <w:bCs/>
          <w:color w:val="000000"/>
          <w:spacing w:val="-1"/>
          <w:sz w:val="28"/>
          <w:szCs w:val="28"/>
        </w:rPr>
        <w:t xml:space="preserve"> ФОРМИРОВАНИЯ И ИСПОЛЬЗОВАНИЯ МУНИЦИПАЛЬНОГО </w:t>
      </w:r>
      <w:r>
        <w:rPr>
          <w:b/>
          <w:bCs/>
          <w:color w:val="000000"/>
          <w:sz w:val="28"/>
          <w:szCs w:val="28"/>
        </w:rPr>
        <w:t xml:space="preserve">ДОРОЖНОГО ФОНДА СЕЛЬСКОГО ПОСЕЛЕНИЯ </w:t>
      </w:r>
      <w:r w:rsidRPr="001C4AB3">
        <w:rPr>
          <w:b/>
          <w:bCs/>
          <w:color w:val="000000"/>
          <w:sz w:val="28"/>
          <w:szCs w:val="28"/>
        </w:rPr>
        <w:t>ПСЫ</w:t>
      </w:r>
      <w:r>
        <w:rPr>
          <w:b/>
          <w:bCs/>
          <w:color w:val="000000"/>
          <w:sz w:val="28"/>
          <w:szCs w:val="28"/>
        </w:rPr>
        <w:t>НАБО</w:t>
      </w:r>
    </w:p>
    <w:p w:rsidR="00800B01" w:rsidRDefault="00800B01">
      <w:pPr>
        <w:shd w:val="clear" w:color="auto" w:fill="FFFFFF"/>
        <w:tabs>
          <w:tab w:val="left" w:leader="underscore" w:pos="2870"/>
        </w:tabs>
        <w:spacing w:before="298" w:line="317" w:lineRule="exact"/>
        <w:ind w:right="38" w:firstLine="710"/>
        <w:jc w:val="both"/>
      </w:pPr>
      <w:r w:rsidRPr="00813928">
        <w:rPr>
          <w:bCs/>
          <w:color w:val="000000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соответствии со статьей 179.4 Бюджетного кодекса Российской Феде</w:t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 xml:space="preserve">рации, </w:t>
      </w:r>
      <w:r w:rsidRPr="001C4AB3">
        <w:rPr>
          <w:color w:val="000000"/>
          <w:spacing w:val="-1"/>
          <w:sz w:val="28"/>
          <w:szCs w:val="28"/>
        </w:rPr>
        <w:t>со статьей</w:t>
      </w:r>
      <w:r w:rsidRPr="001C4A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6 </w:t>
      </w:r>
      <w:r>
        <w:rPr>
          <w:color w:val="000000"/>
          <w:spacing w:val="-2"/>
          <w:sz w:val="28"/>
          <w:szCs w:val="28"/>
        </w:rPr>
        <w:t>Устава муниципального образования, в целях финансо</w:t>
      </w:r>
      <w:r>
        <w:rPr>
          <w:color w:val="000000"/>
          <w:spacing w:val="-2"/>
          <w:sz w:val="28"/>
          <w:szCs w:val="28"/>
        </w:rPr>
        <w:softHyphen/>
        <w:t>-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z w:val="28"/>
          <w:szCs w:val="28"/>
        </w:rPr>
        <w:t>вого обеспечения дорожной деятельности в отношении автомобильных дорог</w:t>
      </w:r>
      <w:r>
        <w:rPr>
          <w:color w:val="000000"/>
          <w:sz w:val="28"/>
          <w:szCs w:val="28"/>
        </w:rPr>
        <w:br/>
        <w:t xml:space="preserve">общего пользования местного значения, Совет местного самоуправления сельского поселения Псынабо </w:t>
      </w:r>
      <w:r>
        <w:rPr>
          <w:color w:val="000000"/>
          <w:spacing w:val="-1"/>
          <w:sz w:val="28"/>
          <w:szCs w:val="28"/>
        </w:rPr>
        <w:t xml:space="preserve"> решил:</w:t>
      </w:r>
    </w:p>
    <w:p w:rsidR="00800B01" w:rsidRDefault="00800B01" w:rsidP="00734436">
      <w:pPr>
        <w:numPr>
          <w:ilvl w:val="0"/>
          <w:numId w:val="1"/>
        </w:numPr>
        <w:shd w:val="clear" w:color="auto" w:fill="FFFFFF"/>
        <w:tabs>
          <w:tab w:val="left" w:pos="1027"/>
        </w:tabs>
        <w:spacing w:line="317" w:lineRule="exact"/>
        <w:ind w:left="19" w:firstLine="710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Утвердить в новой редакции Порядок формирования и использования му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>ниципального дорожного фонда сельского поселения Псынабо Урванского муниципального района КБР.</w:t>
      </w:r>
    </w:p>
    <w:p w:rsidR="00800B01" w:rsidRDefault="00800B01" w:rsidP="00734436">
      <w:pPr>
        <w:numPr>
          <w:ilvl w:val="0"/>
          <w:numId w:val="1"/>
        </w:numPr>
        <w:shd w:val="clear" w:color="auto" w:fill="FFFFFF"/>
        <w:tabs>
          <w:tab w:val="left" w:pos="1027"/>
        </w:tabs>
        <w:spacing w:line="317" w:lineRule="exact"/>
        <w:ind w:left="19" w:firstLine="710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Опубликовать настоящее решение в официальных средствах массовой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-2"/>
          <w:sz w:val="28"/>
          <w:szCs w:val="28"/>
        </w:rPr>
        <w:t>информации в установленном порядке.</w:t>
      </w:r>
    </w:p>
    <w:p w:rsidR="00800B01" w:rsidRDefault="00800B01" w:rsidP="00813928">
      <w:pPr>
        <w:numPr>
          <w:ilvl w:val="0"/>
          <w:numId w:val="1"/>
        </w:numPr>
        <w:shd w:val="clear" w:color="auto" w:fill="FFFFFF"/>
        <w:tabs>
          <w:tab w:val="left" w:pos="1027"/>
        </w:tabs>
        <w:spacing w:line="336" w:lineRule="exact"/>
        <w:ind w:left="19" w:firstLine="710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Настоящее решение вступает в силу со дня его официального опубли</w:t>
      </w:r>
      <w:r>
        <w:rPr>
          <w:color w:val="000000"/>
          <w:spacing w:val="1"/>
          <w:sz w:val="28"/>
          <w:szCs w:val="28"/>
        </w:rPr>
        <w:softHyphen/>
        <w:t>-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-5"/>
          <w:sz w:val="28"/>
          <w:szCs w:val="28"/>
        </w:rPr>
        <w:t xml:space="preserve">кования. </w:t>
      </w:r>
    </w:p>
    <w:p w:rsidR="00800B01" w:rsidRPr="00813928" w:rsidRDefault="00800B01" w:rsidP="00813928">
      <w:pPr>
        <w:rPr>
          <w:sz w:val="28"/>
          <w:szCs w:val="28"/>
        </w:rPr>
      </w:pPr>
    </w:p>
    <w:p w:rsidR="00800B01" w:rsidRPr="00813928" w:rsidRDefault="00800B01" w:rsidP="00813928">
      <w:pPr>
        <w:rPr>
          <w:b/>
          <w:sz w:val="28"/>
          <w:szCs w:val="28"/>
        </w:rPr>
      </w:pPr>
    </w:p>
    <w:p w:rsidR="00800B01" w:rsidRPr="00813928" w:rsidRDefault="00800B01" w:rsidP="00813928">
      <w:pPr>
        <w:rPr>
          <w:b/>
          <w:sz w:val="28"/>
          <w:szCs w:val="28"/>
        </w:rPr>
      </w:pPr>
      <w:r w:rsidRPr="00813928">
        <w:rPr>
          <w:b/>
          <w:sz w:val="28"/>
          <w:szCs w:val="28"/>
        </w:rPr>
        <w:t xml:space="preserve">Председатель Совета местного </w:t>
      </w:r>
    </w:p>
    <w:p w:rsidR="00800B01" w:rsidRDefault="00800B01" w:rsidP="00813928">
      <w:pPr>
        <w:rPr>
          <w:sz w:val="28"/>
          <w:szCs w:val="28"/>
        </w:rPr>
      </w:pPr>
      <w:r w:rsidRPr="00813928">
        <w:rPr>
          <w:b/>
          <w:sz w:val="28"/>
          <w:szCs w:val="28"/>
        </w:rPr>
        <w:t>самоуправления с.п</w:t>
      </w:r>
      <w:r w:rsidRPr="001C4AB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Псынабо</w:t>
      </w:r>
      <w:r w:rsidRPr="001C4AB3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>Р.М. Хакунов</w:t>
      </w:r>
    </w:p>
    <w:p w:rsidR="00800B01" w:rsidRPr="00813928" w:rsidRDefault="00800B01" w:rsidP="00813928">
      <w:pPr>
        <w:rPr>
          <w:sz w:val="28"/>
          <w:szCs w:val="28"/>
        </w:rPr>
        <w:sectPr w:rsidR="00800B01" w:rsidRPr="00813928" w:rsidSect="00FA167B">
          <w:type w:val="continuous"/>
          <w:pgSz w:w="11909" w:h="16834"/>
          <w:pgMar w:top="567" w:right="400" w:bottom="720" w:left="1851" w:header="720" w:footer="720" w:gutter="0"/>
          <w:cols w:space="60"/>
          <w:noEndnote/>
        </w:sectPr>
      </w:pPr>
    </w:p>
    <w:p w:rsidR="00800B01" w:rsidRDefault="00800B01" w:rsidP="001C4AB3">
      <w:pPr>
        <w:shd w:val="clear" w:color="auto" w:fill="FFFFFF"/>
        <w:spacing w:line="269" w:lineRule="exact"/>
        <w:ind w:left="8525" w:hanging="211"/>
        <w:jc w:val="right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Утвержден</w:t>
      </w:r>
    </w:p>
    <w:p w:rsidR="00800B01" w:rsidRDefault="00800B01" w:rsidP="001C4AB3">
      <w:pPr>
        <w:shd w:val="clear" w:color="auto" w:fill="FFFFFF"/>
        <w:spacing w:line="269" w:lineRule="exact"/>
        <w:jc w:val="right"/>
        <w:rPr>
          <w:color w:val="000000"/>
          <w:spacing w:val="-3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Решением </w:t>
      </w:r>
      <w:r>
        <w:rPr>
          <w:color w:val="000000"/>
          <w:spacing w:val="-3"/>
          <w:sz w:val="24"/>
          <w:szCs w:val="24"/>
        </w:rPr>
        <w:t>Совета местного самоуправления</w:t>
      </w:r>
      <w:r>
        <w:rPr>
          <w:color w:val="000000"/>
          <w:spacing w:val="-3"/>
          <w:sz w:val="24"/>
          <w:szCs w:val="24"/>
        </w:rPr>
        <w:br/>
        <w:t>сельского поселения Псынабо</w:t>
      </w:r>
      <w:r w:rsidRPr="001C4AB3">
        <w:rPr>
          <w:color w:val="000000"/>
          <w:spacing w:val="-3"/>
          <w:sz w:val="24"/>
          <w:szCs w:val="24"/>
        </w:rPr>
        <w:t xml:space="preserve"> </w:t>
      </w:r>
    </w:p>
    <w:p w:rsidR="00800B01" w:rsidRDefault="00800B01" w:rsidP="001C4AB3">
      <w:pPr>
        <w:shd w:val="clear" w:color="auto" w:fill="FFFFFF"/>
        <w:spacing w:line="269" w:lineRule="exact"/>
        <w:jc w:val="right"/>
      </w:pPr>
      <w:r w:rsidRPr="001C4AB3">
        <w:rPr>
          <w:color w:val="000000"/>
          <w:spacing w:val="-2"/>
          <w:sz w:val="24"/>
          <w:szCs w:val="24"/>
        </w:rPr>
        <w:t>от 26.11.</w:t>
      </w:r>
      <w:r w:rsidRPr="001C4AB3">
        <w:rPr>
          <w:color w:val="000000"/>
          <w:sz w:val="24"/>
          <w:szCs w:val="24"/>
        </w:rPr>
        <w:t xml:space="preserve">2015 г. № </w:t>
      </w:r>
      <w:r>
        <w:rPr>
          <w:color w:val="000000"/>
          <w:sz w:val="24"/>
          <w:szCs w:val="24"/>
        </w:rPr>
        <w:t>46/3</w:t>
      </w:r>
    </w:p>
    <w:p w:rsidR="00800B01" w:rsidRDefault="00800B01" w:rsidP="001C4AB3">
      <w:pPr>
        <w:shd w:val="clear" w:color="auto" w:fill="FFFFFF"/>
        <w:spacing w:before="643" w:line="317" w:lineRule="exact"/>
        <w:ind w:right="125"/>
        <w:jc w:val="center"/>
      </w:pPr>
      <w:r>
        <w:rPr>
          <w:b/>
          <w:bCs/>
          <w:color w:val="000000"/>
          <w:spacing w:val="-2"/>
          <w:sz w:val="28"/>
          <w:szCs w:val="28"/>
        </w:rPr>
        <w:t>ПОРЯДОК</w:t>
      </w:r>
    </w:p>
    <w:p w:rsidR="00800B01" w:rsidRDefault="00800B01" w:rsidP="001C4AB3">
      <w:pPr>
        <w:shd w:val="clear" w:color="auto" w:fill="FFFFFF"/>
        <w:spacing w:line="317" w:lineRule="exact"/>
        <w:ind w:left="605" w:right="-124" w:hanging="115"/>
        <w:jc w:val="center"/>
      </w:pPr>
      <w:r>
        <w:rPr>
          <w:b/>
          <w:bCs/>
          <w:color w:val="000000"/>
          <w:spacing w:val="-2"/>
          <w:sz w:val="28"/>
          <w:szCs w:val="28"/>
        </w:rPr>
        <w:t>ФОРМИРОВАНИЯ И ИСПОЛЬЗОВАНИЯ МУНИЦИПАЛЬНОГО ДОРОЖНОГО ФОНДА МУНИЦИПАЛЬНОГО ОБРАЗОВАНИЯ</w:t>
      </w:r>
    </w:p>
    <w:p w:rsidR="00800B01" w:rsidRDefault="00800B01">
      <w:pPr>
        <w:shd w:val="clear" w:color="auto" w:fill="FFFFFF"/>
        <w:spacing w:before="298"/>
        <w:ind w:right="58"/>
        <w:jc w:val="center"/>
      </w:pPr>
      <w:r>
        <w:rPr>
          <w:color w:val="000000"/>
          <w:sz w:val="28"/>
          <w:szCs w:val="28"/>
        </w:rPr>
        <w:t>1. Общие положения</w:t>
      </w:r>
    </w:p>
    <w:p w:rsidR="00800B01" w:rsidRDefault="00800B01" w:rsidP="00734436">
      <w:pPr>
        <w:numPr>
          <w:ilvl w:val="0"/>
          <w:numId w:val="2"/>
        </w:numPr>
        <w:shd w:val="clear" w:color="auto" w:fill="FFFFFF"/>
        <w:tabs>
          <w:tab w:val="left" w:pos="1210"/>
        </w:tabs>
        <w:spacing w:before="326" w:line="317" w:lineRule="exact"/>
        <w:ind w:firstLine="710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Муниципальный дорожный фонд сельского поселения Псынабо Урванского муниципального района КБР (да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z w:val="28"/>
          <w:szCs w:val="28"/>
        </w:rPr>
        <w:t xml:space="preserve">лее - дорожный фонд) - часть средств бюджета сельского поселения Псынабо Урванского муниципального района КБР , </w:t>
      </w:r>
      <w:r>
        <w:rPr>
          <w:color w:val="000000"/>
          <w:spacing w:val="2"/>
          <w:sz w:val="28"/>
          <w:szCs w:val="28"/>
        </w:rPr>
        <w:t>подлежащая использованию в целях финансового обеспечения дорожной дея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5"/>
          <w:sz w:val="28"/>
          <w:szCs w:val="28"/>
        </w:rPr>
        <w:t xml:space="preserve">тельности в отношении автомобильных дорог общего пользования местного </w:t>
      </w:r>
      <w:r>
        <w:rPr>
          <w:color w:val="000000"/>
          <w:spacing w:val="1"/>
          <w:sz w:val="28"/>
          <w:szCs w:val="28"/>
        </w:rPr>
        <w:t>значения, а также капитального ремонта и ремонта дворовых территорий мно</w:t>
      </w:r>
      <w:r>
        <w:rPr>
          <w:color w:val="000000"/>
          <w:spacing w:val="1"/>
          <w:sz w:val="28"/>
          <w:szCs w:val="28"/>
        </w:rPr>
        <w:softHyphen/>
        <w:t>гоквартирных домов, проездов к дворовым территориям многоквартирных до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z w:val="28"/>
          <w:szCs w:val="28"/>
        </w:rPr>
        <w:t>мов (далее - дорожная деятельность).</w:t>
      </w:r>
    </w:p>
    <w:p w:rsidR="00800B01" w:rsidRDefault="00800B01" w:rsidP="00734436">
      <w:pPr>
        <w:numPr>
          <w:ilvl w:val="0"/>
          <w:numId w:val="2"/>
        </w:numPr>
        <w:shd w:val="clear" w:color="auto" w:fill="FFFFFF"/>
        <w:tabs>
          <w:tab w:val="left" w:pos="1210"/>
        </w:tabs>
        <w:spacing w:line="317" w:lineRule="exact"/>
        <w:ind w:firstLine="710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Средства дорожного фонда имеют целевое назначение и не подлежат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6"/>
          <w:sz w:val="28"/>
          <w:szCs w:val="28"/>
        </w:rPr>
        <w:t>изъятию или расходованию на нужды, не связанные с дорожной деятельно-</w:t>
      </w:r>
      <w:r>
        <w:rPr>
          <w:color w:val="000000"/>
          <w:spacing w:val="6"/>
          <w:sz w:val="28"/>
          <w:szCs w:val="28"/>
        </w:rPr>
        <w:softHyphen/>
      </w:r>
      <w:r>
        <w:rPr>
          <w:color w:val="000000"/>
          <w:spacing w:val="6"/>
          <w:sz w:val="28"/>
          <w:szCs w:val="28"/>
        </w:rPr>
        <w:br/>
      </w:r>
      <w:r>
        <w:rPr>
          <w:color w:val="000000"/>
          <w:spacing w:val="-6"/>
          <w:sz w:val="28"/>
          <w:szCs w:val="28"/>
        </w:rPr>
        <w:t>стью.</w:t>
      </w:r>
    </w:p>
    <w:p w:rsidR="00800B01" w:rsidRDefault="00800B01">
      <w:pPr>
        <w:shd w:val="clear" w:color="auto" w:fill="FFFFFF"/>
        <w:spacing w:before="317"/>
        <w:ind w:right="19"/>
        <w:jc w:val="center"/>
      </w:pPr>
      <w:r>
        <w:rPr>
          <w:color w:val="000000"/>
          <w:sz w:val="28"/>
          <w:szCs w:val="28"/>
        </w:rPr>
        <w:t>2. Порядок формирования дорожного фонда</w:t>
      </w:r>
    </w:p>
    <w:p w:rsidR="00800B01" w:rsidRDefault="00800B01">
      <w:pPr>
        <w:shd w:val="clear" w:color="auto" w:fill="FFFFFF"/>
        <w:spacing w:before="326" w:line="317" w:lineRule="exact"/>
        <w:ind w:left="19" w:right="29" w:firstLine="720"/>
        <w:jc w:val="both"/>
      </w:pPr>
      <w:r>
        <w:rPr>
          <w:color w:val="000000"/>
          <w:sz w:val="28"/>
          <w:szCs w:val="28"/>
        </w:rPr>
        <w:t>2.1. Объем бюджетных ассигнований дорожного фонда утверждается ре</w:t>
      </w:r>
      <w:r>
        <w:rPr>
          <w:color w:val="000000"/>
          <w:sz w:val="28"/>
          <w:szCs w:val="28"/>
        </w:rPr>
        <w:softHyphen/>
        <w:t>шением Совета местного самоуправления сельского поселения Псынабо  о бюд</w:t>
      </w:r>
      <w:r>
        <w:rPr>
          <w:color w:val="000000"/>
          <w:sz w:val="28"/>
          <w:szCs w:val="28"/>
        </w:rPr>
        <w:softHyphen/>
      </w:r>
      <w:r>
        <w:rPr>
          <w:color w:val="000000"/>
          <w:spacing w:val="1"/>
          <w:sz w:val="28"/>
          <w:szCs w:val="28"/>
        </w:rPr>
        <w:t xml:space="preserve">жете муниципального образования на очередной финансовый год и плановый </w:t>
      </w:r>
      <w:r>
        <w:rPr>
          <w:color w:val="000000"/>
          <w:spacing w:val="-2"/>
          <w:sz w:val="28"/>
          <w:szCs w:val="28"/>
        </w:rPr>
        <w:t>период за счет:</w:t>
      </w:r>
    </w:p>
    <w:p w:rsidR="00800B01" w:rsidRDefault="00800B01" w:rsidP="00734436">
      <w:pPr>
        <w:numPr>
          <w:ilvl w:val="0"/>
          <w:numId w:val="3"/>
        </w:numPr>
        <w:shd w:val="clear" w:color="auto" w:fill="FFFFFF"/>
        <w:tabs>
          <w:tab w:val="left" w:pos="1066"/>
        </w:tabs>
        <w:spacing w:line="317" w:lineRule="exact"/>
        <w:ind w:left="29" w:firstLine="710"/>
        <w:rPr>
          <w:color w:val="00000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акцизов на автомобильный бензин, прямогонный бензин, дизельное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5"/>
          <w:sz w:val="28"/>
          <w:szCs w:val="28"/>
        </w:rPr>
        <w:t>топливо, моторные масла для дизельных и (или) карбюраторных (инжектор</w:t>
      </w:r>
      <w:r>
        <w:rPr>
          <w:color w:val="000000"/>
          <w:spacing w:val="5"/>
          <w:sz w:val="28"/>
          <w:szCs w:val="28"/>
        </w:rPr>
        <w:softHyphen/>
        <w:t>-</w:t>
      </w:r>
      <w:r>
        <w:rPr>
          <w:color w:val="000000"/>
          <w:spacing w:val="5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ных) двигателей, производимые на территории Российской Федерации, подле</w:t>
      </w:r>
      <w:r>
        <w:rPr>
          <w:color w:val="000000"/>
          <w:spacing w:val="1"/>
          <w:sz w:val="28"/>
          <w:szCs w:val="28"/>
        </w:rPr>
        <w:softHyphen/>
        <w:t>-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жащих зачислению в местный бюджет;</w:t>
      </w:r>
    </w:p>
    <w:p w:rsidR="00800B01" w:rsidRDefault="00800B01" w:rsidP="00734436">
      <w:pPr>
        <w:numPr>
          <w:ilvl w:val="0"/>
          <w:numId w:val="3"/>
        </w:numPr>
        <w:shd w:val="clear" w:color="auto" w:fill="FFFFFF"/>
        <w:tabs>
          <w:tab w:val="left" w:pos="1066"/>
        </w:tabs>
        <w:spacing w:line="317" w:lineRule="exact"/>
        <w:ind w:left="29" w:firstLine="710"/>
        <w:rPr>
          <w:color w:val="000000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поступлений в виде бюджетных кредитов и субсидий из бюджетов</w:t>
      </w:r>
      <w:r>
        <w:rPr>
          <w:color w:val="000000"/>
          <w:spacing w:val="7"/>
          <w:sz w:val="28"/>
          <w:szCs w:val="28"/>
        </w:rPr>
        <w:br/>
      </w:r>
      <w:r>
        <w:rPr>
          <w:color w:val="000000"/>
          <w:spacing w:val="6"/>
          <w:sz w:val="28"/>
          <w:szCs w:val="28"/>
        </w:rPr>
        <w:t>бюджетной системы Российской Федерации на финансовое обеспечение до</w:t>
      </w:r>
      <w:r>
        <w:rPr>
          <w:color w:val="000000"/>
          <w:spacing w:val="6"/>
          <w:sz w:val="28"/>
          <w:szCs w:val="28"/>
        </w:rPr>
        <w:softHyphen/>
        <w:t>-</w:t>
      </w:r>
      <w:r>
        <w:rPr>
          <w:color w:val="000000"/>
          <w:spacing w:val="6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рожной деятельности в отношении автомобильных дорог общего пользования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местного значения;</w:t>
      </w:r>
    </w:p>
    <w:p w:rsidR="00800B01" w:rsidRDefault="00800B01" w:rsidP="00734436">
      <w:pPr>
        <w:numPr>
          <w:ilvl w:val="0"/>
          <w:numId w:val="3"/>
        </w:numPr>
        <w:shd w:val="clear" w:color="auto" w:fill="FFFFFF"/>
        <w:tabs>
          <w:tab w:val="left" w:pos="1066"/>
        </w:tabs>
        <w:spacing w:line="317" w:lineRule="exact"/>
        <w:ind w:left="29" w:firstLine="710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использования имущества, входящего в состав автомобильных дорог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общего пользования местного значения;</w:t>
      </w:r>
    </w:p>
    <w:p w:rsidR="00800B01" w:rsidRDefault="00800B01" w:rsidP="00734436">
      <w:pPr>
        <w:numPr>
          <w:ilvl w:val="0"/>
          <w:numId w:val="3"/>
        </w:numPr>
        <w:shd w:val="clear" w:color="auto" w:fill="FFFFFF"/>
        <w:tabs>
          <w:tab w:val="left" w:pos="1066"/>
        </w:tabs>
        <w:spacing w:line="317" w:lineRule="exact"/>
        <w:ind w:left="29" w:firstLine="710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передачи в аренду земельных участков, расположенных в полосе отво</w:t>
      </w:r>
      <w:r>
        <w:rPr>
          <w:color w:val="000000"/>
          <w:spacing w:val="-1"/>
          <w:sz w:val="28"/>
          <w:szCs w:val="28"/>
        </w:rPr>
        <w:softHyphen/>
        <w:t>-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z w:val="28"/>
          <w:szCs w:val="28"/>
        </w:rPr>
        <w:t>да автомобильных дорог общего пользования местного значения;</w:t>
      </w:r>
    </w:p>
    <w:p w:rsidR="00800B01" w:rsidRDefault="00800B01" w:rsidP="00734436">
      <w:pPr>
        <w:numPr>
          <w:ilvl w:val="0"/>
          <w:numId w:val="3"/>
        </w:numPr>
        <w:shd w:val="clear" w:color="auto" w:fill="FFFFFF"/>
        <w:tabs>
          <w:tab w:val="left" w:pos="1066"/>
        </w:tabs>
        <w:spacing w:line="326" w:lineRule="exact"/>
        <w:ind w:left="29" w:firstLine="710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платы в счет возмещения вреда, причиняемого автомобильным доро</w:t>
      </w:r>
      <w:r>
        <w:rPr>
          <w:color w:val="000000"/>
          <w:spacing w:val="2"/>
          <w:sz w:val="28"/>
          <w:szCs w:val="28"/>
        </w:rPr>
        <w:softHyphen/>
        <w:t>-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4"/>
          <w:sz w:val="28"/>
          <w:szCs w:val="28"/>
        </w:rPr>
        <w:t>гам местного значения транспортными средствами, осуществляющими пере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возки тяжеловесных и (или) крупногабаритных грузов;</w:t>
      </w:r>
    </w:p>
    <w:p w:rsidR="00800B01" w:rsidRDefault="00800B01" w:rsidP="00734436">
      <w:pPr>
        <w:numPr>
          <w:ilvl w:val="0"/>
          <w:numId w:val="3"/>
        </w:numPr>
        <w:shd w:val="clear" w:color="auto" w:fill="FFFFFF"/>
        <w:tabs>
          <w:tab w:val="left" w:pos="1066"/>
        </w:tabs>
        <w:spacing w:line="326" w:lineRule="exact"/>
        <w:ind w:left="29" w:firstLine="710"/>
        <w:rPr>
          <w:color w:val="000000"/>
          <w:sz w:val="28"/>
          <w:szCs w:val="28"/>
        </w:rPr>
        <w:sectPr w:rsidR="00800B01" w:rsidSect="00450985">
          <w:pgSz w:w="11909" w:h="16834"/>
          <w:pgMar w:top="426" w:right="497" w:bottom="360" w:left="1755" w:header="720" w:footer="720" w:gutter="0"/>
          <w:cols w:space="60"/>
          <w:noEndnote/>
        </w:sectPr>
      </w:pPr>
    </w:p>
    <w:p w:rsidR="00800B01" w:rsidRDefault="00800B01" w:rsidP="00734436">
      <w:pPr>
        <w:numPr>
          <w:ilvl w:val="0"/>
          <w:numId w:val="4"/>
        </w:numPr>
        <w:shd w:val="clear" w:color="auto" w:fill="FFFFFF"/>
        <w:tabs>
          <w:tab w:val="left" w:pos="1008"/>
        </w:tabs>
        <w:spacing w:line="317" w:lineRule="exact"/>
        <w:ind w:firstLine="710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платы за оказание услуг по присоединению объектов дорожного серви</w:t>
      </w:r>
      <w:r>
        <w:rPr>
          <w:color w:val="000000"/>
          <w:spacing w:val="-2"/>
          <w:sz w:val="28"/>
          <w:szCs w:val="28"/>
        </w:rPr>
        <w:softHyphen/>
        <w:t>-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z w:val="28"/>
          <w:szCs w:val="28"/>
        </w:rPr>
        <w:t>са к автомобильным дорогам общего пользования местного значения;</w:t>
      </w:r>
    </w:p>
    <w:p w:rsidR="00800B01" w:rsidRDefault="00800B01" w:rsidP="00734436">
      <w:pPr>
        <w:numPr>
          <w:ilvl w:val="0"/>
          <w:numId w:val="4"/>
        </w:numPr>
        <w:shd w:val="clear" w:color="auto" w:fill="FFFFFF"/>
        <w:tabs>
          <w:tab w:val="left" w:pos="1008"/>
        </w:tabs>
        <w:spacing w:line="317" w:lineRule="exact"/>
        <w:ind w:firstLine="7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штрафов за нарушение правил перевозки крупногабаритных и тяжело</w:t>
      </w:r>
      <w:r>
        <w:rPr>
          <w:color w:val="000000"/>
          <w:sz w:val="28"/>
          <w:szCs w:val="28"/>
        </w:rPr>
        <w:softHyphen/>
        <w:t>-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весных грузов по автомобильным дорогам общего пользования местного зна</w:t>
      </w:r>
      <w:r>
        <w:rPr>
          <w:color w:val="000000"/>
          <w:spacing w:val="3"/>
          <w:sz w:val="28"/>
          <w:szCs w:val="28"/>
        </w:rPr>
        <w:softHyphen/>
        <w:t>-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-4"/>
          <w:sz w:val="28"/>
          <w:szCs w:val="28"/>
        </w:rPr>
        <w:t>чения;</w:t>
      </w:r>
    </w:p>
    <w:p w:rsidR="00800B01" w:rsidRDefault="00800B01" w:rsidP="00734436">
      <w:pPr>
        <w:numPr>
          <w:ilvl w:val="0"/>
          <w:numId w:val="4"/>
        </w:numPr>
        <w:shd w:val="clear" w:color="auto" w:fill="FFFFFF"/>
        <w:tabs>
          <w:tab w:val="left" w:pos="1008"/>
        </w:tabs>
        <w:spacing w:line="317" w:lineRule="exact"/>
        <w:ind w:firstLine="7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безвозмездных поступлений от физических и юридических лиц на фи</w:t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нансовое обеспечение дорожной деятельности, в том числе добровольных по</w:t>
      </w:r>
      <w:r>
        <w:rPr>
          <w:color w:val="000000"/>
          <w:spacing w:val="2"/>
          <w:sz w:val="28"/>
          <w:szCs w:val="28"/>
        </w:rPr>
        <w:softHyphen/>
        <w:t>-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жертвований, в отношении автомобильных дорог общего пользования местного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-5"/>
          <w:sz w:val="28"/>
          <w:szCs w:val="28"/>
        </w:rPr>
        <w:t>значения;</w:t>
      </w:r>
    </w:p>
    <w:p w:rsidR="00800B01" w:rsidRDefault="00800B01" w:rsidP="00734436">
      <w:pPr>
        <w:numPr>
          <w:ilvl w:val="0"/>
          <w:numId w:val="4"/>
        </w:numPr>
        <w:shd w:val="clear" w:color="auto" w:fill="FFFFFF"/>
        <w:tabs>
          <w:tab w:val="left" w:pos="1008"/>
        </w:tabs>
        <w:spacing w:line="317" w:lineRule="exact"/>
        <w:ind w:firstLine="710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денежных средств, поступающих в местный бюджет от уплаты неусто</w:t>
      </w:r>
      <w:r>
        <w:rPr>
          <w:color w:val="000000"/>
          <w:spacing w:val="-1"/>
          <w:sz w:val="28"/>
          <w:szCs w:val="28"/>
        </w:rPr>
        <w:softHyphen/>
        <w:t>-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z w:val="28"/>
          <w:szCs w:val="28"/>
        </w:rPr>
        <w:t>ек (штрафов, пеней), а также от возмещения убытков муниципального заказчи</w:t>
      </w:r>
      <w:r>
        <w:rPr>
          <w:color w:val="000000"/>
          <w:sz w:val="28"/>
          <w:szCs w:val="28"/>
        </w:rPr>
        <w:softHyphen/>
        <w:t>-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ка, взысканных в установленном порядке в связи с нарушением исполнителем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4"/>
          <w:sz w:val="28"/>
          <w:szCs w:val="28"/>
        </w:rPr>
        <w:t>(подрядчиком) условий муниципального контракта или иных договоров, фи</w:t>
      </w:r>
      <w:r>
        <w:rPr>
          <w:color w:val="000000"/>
          <w:spacing w:val="4"/>
          <w:sz w:val="28"/>
          <w:szCs w:val="28"/>
        </w:rPr>
        <w:softHyphen/>
        <w:t>-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нансируемых за счет средств дорожного фонда, или в связи с уклонением от за</w:t>
      </w:r>
      <w:r>
        <w:rPr>
          <w:color w:val="000000"/>
          <w:spacing w:val="-1"/>
          <w:sz w:val="28"/>
          <w:szCs w:val="28"/>
        </w:rPr>
        <w:softHyphen/>
        <w:t>-</w:t>
      </w:r>
      <w:r>
        <w:rPr>
          <w:color w:val="000000"/>
          <w:spacing w:val="-1"/>
          <w:sz w:val="28"/>
          <w:szCs w:val="28"/>
        </w:rPr>
        <w:br/>
        <w:t>ключения таких контрактов  или иных договоров;</w:t>
      </w:r>
    </w:p>
    <w:p w:rsidR="00800B01" w:rsidRDefault="00800B01">
      <w:pPr>
        <w:rPr>
          <w:sz w:val="2"/>
          <w:szCs w:val="2"/>
        </w:rPr>
      </w:pPr>
    </w:p>
    <w:p w:rsidR="00800B01" w:rsidRDefault="00800B01" w:rsidP="00734436">
      <w:pPr>
        <w:numPr>
          <w:ilvl w:val="0"/>
          <w:numId w:val="5"/>
        </w:numPr>
        <w:shd w:val="clear" w:color="auto" w:fill="FFFFFF"/>
        <w:tabs>
          <w:tab w:val="left" w:pos="1210"/>
        </w:tabs>
        <w:spacing w:line="317" w:lineRule="exact"/>
        <w:ind w:left="29" w:firstLine="730"/>
        <w:rPr>
          <w:color w:val="00000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денежных средств, внесенных участником конкурса или аукциона,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проводимых в целях заключения муниципального контракта, финансируемого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за счет средств дорожного фонда, в качестве обеспечения заявки на участие в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таком конкурсе или аукционе в случае уклонения участника конкурса или аук</w:t>
      </w:r>
      <w:r>
        <w:rPr>
          <w:color w:val="000000"/>
          <w:spacing w:val="1"/>
          <w:sz w:val="28"/>
          <w:szCs w:val="28"/>
        </w:rPr>
        <w:softHyphen/>
        <w:t>-</w:t>
      </w:r>
      <w:r>
        <w:rPr>
          <w:color w:val="000000"/>
          <w:spacing w:val="1"/>
          <w:sz w:val="28"/>
          <w:szCs w:val="28"/>
        </w:rPr>
        <w:br/>
        <w:t>циона от заключения такого контракта и в иных случаях, установленных зако</w:t>
      </w:r>
      <w:r>
        <w:rPr>
          <w:color w:val="000000"/>
          <w:spacing w:val="1"/>
          <w:sz w:val="28"/>
          <w:szCs w:val="28"/>
        </w:rPr>
        <w:softHyphen/>
        <w:t>-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нодательством Российской Федерации;</w:t>
      </w:r>
    </w:p>
    <w:p w:rsidR="00800B01" w:rsidRDefault="00800B01" w:rsidP="00734436">
      <w:pPr>
        <w:numPr>
          <w:ilvl w:val="0"/>
          <w:numId w:val="5"/>
        </w:numPr>
        <w:shd w:val="clear" w:color="auto" w:fill="FFFFFF"/>
        <w:tabs>
          <w:tab w:val="left" w:pos="1210"/>
        </w:tabs>
        <w:spacing w:line="317" w:lineRule="exact"/>
        <w:ind w:left="29" w:firstLine="730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платы по соглашениям об установлении частных сервитутов в отно</w:t>
      </w:r>
      <w:r>
        <w:rPr>
          <w:color w:val="000000"/>
          <w:spacing w:val="2"/>
          <w:sz w:val="28"/>
          <w:szCs w:val="28"/>
        </w:rPr>
        <w:softHyphen/>
        <w:t>-</w:t>
      </w:r>
      <w:r>
        <w:rPr>
          <w:color w:val="000000"/>
          <w:spacing w:val="2"/>
          <w:sz w:val="28"/>
          <w:szCs w:val="28"/>
        </w:rPr>
        <w:br/>
        <w:t>шении земельных участков в границах полос отвода автомобильных дорог об-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щего пользования местного значения в целях строительства (реконструкции),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капитального ремонта объектов дорожного сервиса, их эксплуатации, установ</w:t>
      </w:r>
      <w:r>
        <w:rPr>
          <w:color w:val="000000"/>
          <w:spacing w:val="1"/>
          <w:sz w:val="28"/>
          <w:szCs w:val="28"/>
        </w:rPr>
        <w:softHyphen/>
        <w:t>-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ки и эксплуатации рекламных конструкций;</w:t>
      </w:r>
    </w:p>
    <w:p w:rsidR="00800B01" w:rsidRDefault="00800B01" w:rsidP="00734436">
      <w:pPr>
        <w:numPr>
          <w:ilvl w:val="0"/>
          <w:numId w:val="5"/>
        </w:numPr>
        <w:shd w:val="clear" w:color="auto" w:fill="FFFFFF"/>
        <w:tabs>
          <w:tab w:val="left" w:pos="1210"/>
        </w:tabs>
        <w:spacing w:line="317" w:lineRule="exact"/>
        <w:ind w:left="29" w:firstLine="730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платы по соглашениям об установлении публичных сервитутов в от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4"/>
          <w:sz w:val="28"/>
          <w:szCs w:val="28"/>
        </w:rPr>
        <w:t>ношении земельных участков в границах полос отвода автомобильных дорог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общего пользования местного значения в целях прокладки, переноса, переуст</w:t>
      </w:r>
      <w:r>
        <w:rPr>
          <w:color w:val="000000"/>
          <w:spacing w:val="1"/>
          <w:sz w:val="28"/>
          <w:szCs w:val="28"/>
        </w:rPr>
        <w:softHyphen/>
        <w:t>-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ройства инженерных коммуникаций, их эксплуатации.</w:t>
      </w:r>
    </w:p>
    <w:p w:rsidR="00800B01" w:rsidRDefault="00800B01" w:rsidP="00734436">
      <w:pPr>
        <w:numPr>
          <w:ilvl w:val="0"/>
          <w:numId w:val="5"/>
        </w:numPr>
        <w:shd w:val="clear" w:color="auto" w:fill="FFFFFF"/>
        <w:tabs>
          <w:tab w:val="left" w:pos="1210"/>
        </w:tabs>
        <w:spacing w:before="10" w:line="317" w:lineRule="exact"/>
        <w:ind w:left="29" w:firstLine="7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остаток средств дорожного фонда на 1 января очередного финансово</w:t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го года, не использованных в текущем финансовом году;</w:t>
      </w:r>
    </w:p>
    <w:p w:rsidR="00800B01" w:rsidRDefault="00800B01" w:rsidP="00734436">
      <w:pPr>
        <w:numPr>
          <w:ilvl w:val="0"/>
          <w:numId w:val="5"/>
        </w:numPr>
        <w:shd w:val="clear" w:color="auto" w:fill="FFFFFF"/>
        <w:tabs>
          <w:tab w:val="left" w:pos="1210"/>
        </w:tabs>
        <w:spacing w:line="317" w:lineRule="exact"/>
        <w:ind w:left="29" w:firstLine="730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иных доходов бюджета муниципального образования в размере, не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br/>
        <w:t>обходимом для обеспечения формирования дорожного фонда в объеме, утвер-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 xml:space="preserve">жденном решением Совета местного самоуправления сельского поселения Псынабо </w:t>
      </w:r>
      <w:r>
        <w:rPr>
          <w:color w:val="000000"/>
          <w:sz w:val="28"/>
          <w:szCs w:val="28"/>
        </w:rPr>
        <w:t xml:space="preserve"> о бюджете муниципального образования на очередной финансовый год и </w:t>
      </w:r>
      <w:r>
        <w:rPr>
          <w:color w:val="000000"/>
          <w:spacing w:val="-2"/>
          <w:sz w:val="28"/>
          <w:szCs w:val="28"/>
        </w:rPr>
        <w:t>плановый период.</w:t>
      </w:r>
    </w:p>
    <w:p w:rsidR="00800B01" w:rsidRDefault="00800B01">
      <w:pPr>
        <w:shd w:val="clear" w:color="auto" w:fill="FFFFFF"/>
        <w:spacing w:line="317" w:lineRule="exact"/>
        <w:ind w:left="58" w:firstLine="720"/>
        <w:jc w:val="both"/>
      </w:pPr>
      <w:r>
        <w:rPr>
          <w:color w:val="000000"/>
          <w:sz w:val="28"/>
          <w:szCs w:val="28"/>
        </w:rPr>
        <w:t>2.2. Объем бюджетных ассигнований дорожного фонда подлежит коррек</w:t>
      </w:r>
      <w:r>
        <w:rPr>
          <w:color w:val="000000"/>
          <w:sz w:val="28"/>
          <w:szCs w:val="28"/>
        </w:rPr>
        <w:softHyphen/>
        <w:t>тировке в текущем финансовом году с учетом фактически поступивших в бюд</w:t>
      </w:r>
      <w:r>
        <w:rPr>
          <w:color w:val="000000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>жет муниципального образования доходов путем внесения в установленном по</w:t>
      </w:r>
      <w:r>
        <w:rPr>
          <w:color w:val="000000"/>
          <w:spacing w:val="-1"/>
          <w:sz w:val="28"/>
          <w:szCs w:val="28"/>
        </w:rPr>
        <w:softHyphen/>
      </w:r>
      <w:r>
        <w:rPr>
          <w:color w:val="000000"/>
          <w:sz w:val="28"/>
          <w:szCs w:val="28"/>
        </w:rPr>
        <w:t xml:space="preserve">рядке изменений в бюджет муниципального образования и (или) сводную </w:t>
      </w:r>
      <w:r>
        <w:rPr>
          <w:color w:val="000000"/>
          <w:spacing w:val="-1"/>
          <w:sz w:val="28"/>
          <w:szCs w:val="28"/>
        </w:rPr>
        <w:t>бюджетную роспись бюджета муниципального образования.</w:t>
      </w:r>
    </w:p>
    <w:p w:rsidR="00800B01" w:rsidRDefault="00800B01">
      <w:pPr>
        <w:shd w:val="clear" w:color="auto" w:fill="FFFFFF"/>
        <w:spacing w:line="317" w:lineRule="exact"/>
        <w:ind w:left="58" w:firstLine="720"/>
        <w:jc w:val="both"/>
        <w:sectPr w:rsidR="00800B01" w:rsidSect="00450985">
          <w:pgSz w:w="11909" w:h="16834"/>
          <w:pgMar w:top="426" w:right="511" w:bottom="720" w:left="1730" w:header="720" w:footer="720" w:gutter="0"/>
          <w:cols w:space="60"/>
          <w:noEndnote/>
        </w:sectPr>
      </w:pPr>
    </w:p>
    <w:p w:rsidR="00800B01" w:rsidRDefault="00800B01">
      <w:pPr>
        <w:shd w:val="clear" w:color="auto" w:fill="FFFFFF"/>
        <w:ind w:right="58"/>
        <w:jc w:val="center"/>
      </w:pPr>
      <w:r>
        <w:rPr>
          <w:color w:val="000000"/>
          <w:sz w:val="28"/>
          <w:szCs w:val="28"/>
        </w:rPr>
        <w:t>3. Порядок использования средств дорожного фонда</w:t>
      </w:r>
    </w:p>
    <w:p w:rsidR="00800B01" w:rsidRDefault="00800B01" w:rsidP="00995E57">
      <w:pPr>
        <w:pStyle w:val="ConsPlusNormal"/>
        <w:ind w:firstLine="540"/>
        <w:jc w:val="both"/>
        <w:rPr>
          <w:b w:val="0"/>
        </w:rPr>
      </w:pPr>
      <w:r w:rsidRPr="00995E57">
        <w:rPr>
          <w:b w:val="0"/>
          <w:color w:val="000000"/>
        </w:rPr>
        <w:t>3.1.</w:t>
      </w:r>
      <w:r w:rsidRPr="00995E57">
        <w:rPr>
          <w:b w:val="0"/>
          <w:color w:val="000000"/>
        </w:rPr>
        <w:tab/>
        <w:t>Средства дорожного фонда направляются:</w:t>
      </w:r>
      <w:r w:rsidRPr="00995E57">
        <w:rPr>
          <w:b w:val="0"/>
        </w:rPr>
        <w:t xml:space="preserve"> проектирование и строительство (реконструкцию) автомобильных дорог общего пользования местного значения с твердым покрытием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800B01" w:rsidRPr="00995E57" w:rsidRDefault="00800B01" w:rsidP="00E30E93">
      <w:pPr>
        <w:shd w:val="clear" w:color="auto" w:fill="FFFFFF"/>
        <w:spacing w:line="317" w:lineRule="exact"/>
        <w:ind w:right="58"/>
        <w:jc w:val="both"/>
        <w:rPr>
          <w:b/>
        </w:rPr>
      </w:pPr>
      <w:r>
        <w:rPr>
          <w:color w:val="000000"/>
          <w:spacing w:val="-2"/>
          <w:sz w:val="28"/>
          <w:szCs w:val="28"/>
        </w:rPr>
        <w:t xml:space="preserve">       на строительство и реконструкцию автомобильных дорог общего пользо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z w:val="28"/>
          <w:szCs w:val="28"/>
        </w:rPr>
        <w:t>вания местного значения;</w:t>
      </w:r>
    </w:p>
    <w:p w:rsidR="00800B01" w:rsidRDefault="00800B01" w:rsidP="00995E57">
      <w:pPr>
        <w:pStyle w:val="ConsPlusNormal"/>
        <w:ind w:firstLine="540"/>
        <w:jc w:val="both"/>
        <w:rPr>
          <w:b w:val="0"/>
        </w:rPr>
      </w:pPr>
      <w:r w:rsidRPr="00995E57">
        <w:rPr>
          <w:b w:val="0"/>
        </w:rPr>
        <w:t>капитальный ремонт, ремонт и содержание автомобильных дорог общего пользования местного значения и искусственных сооружений на них;</w:t>
      </w:r>
    </w:p>
    <w:p w:rsidR="00800B01" w:rsidRPr="00995E57" w:rsidRDefault="00800B01" w:rsidP="00E30E93">
      <w:pPr>
        <w:shd w:val="clear" w:color="auto" w:fill="FFFFFF"/>
        <w:spacing w:line="317" w:lineRule="exact"/>
        <w:ind w:left="10" w:right="48"/>
        <w:jc w:val="both"/>
        <w:rPr>
          <w:b/>
        </w:rPr>
      </w:pPr>
      <w:r>
        <w:rPr>
          <w:color w:val="000000"/>
          <w:spacing w:val="-2"/>
          <w:sz w:val="28"/>
          <w:szCs w:val="28"/>
        </w:rPr>
        <w:t xml:space="preserve">        на капитальный ремонт и ремонт дворовых территорий многоквартирных </w:t>
      </w:r>
      <w:r>
        <w:rPr>
          <w:color w:val="000000"/>
          <w:spacing w:val="1"/>
          <w:sz w:val="28"/>
          <w:szCs w:val="28"/>
        </w:rPr>
        <w:t>домов, проездов к дворовым территориям многоквартирных домов муници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>пального образования;</w:t>
      </w:r>
    </w:p>
    <w:p w:rsidR="00800B01" w:rsidRPr="00995E57" w:rsidRDefault="00800B01" w:rsidP="00995E57">
      <w:pPr>
        <w:pStyle w:val="ConsPlusNormal"/>
        <w:ind w:firstLine="540"/>
        <w:jc w:val="both"/>
        <w:rPr>
          <w:b w:val="0"/>
        </w:rPr>
      </w:pPr>
      <w:r w:rsidRPr="00995E57">
        <w:rPr>
          <w:b w:val="0"/>
        </w:rPr>
        <w:t>выполнение и внедрение научно-исследовательских и опытно-конструкторских работ в сфере дорожного хозяйства;</w:t>
      </w:r>
    </w:p>
    <w:p w:rsidR="00800B01" w:rsidRPr="00995E57" w:rsidRDefault="00800B01" w:rsidP="00995E57">
      <w:pPr>
        <w:pStyle w:val="ConsPlusNormal"/>
        <w:ind w:firstLine="540"/>
        <w:jc w:val="both"/>
        <w:rPr>
          <w:b w:val="0"/>
        </w:rPr>
      </w:pPr>
      <w:r w:rsidRPr="00995E57">
        <w:rPr>
          <w:b w:val="0"/>
        </w:rPr>
        <w:t>выполнение работ по кадастровому учету, паспортизации, диагностике автомобильных дорог общего пользования местного значения и искусственных сооружений на них;</w:t>
      </w:r>
    </w:p>
    <w:p w:rsidR="00800B01" w:rsidRDefault="00800B01" w:rsidP="00995E57">
      <w:pPr>
        <w:pStyle w:val="ConsPlusNormal"/>
        <w:ind w:firstLine="540"/>
        <w:jc w:val="both"/>
      </w:pPr>
      <w:r w:rsidRPr="00995E57">
        <w:rPr>
          <w:b w:val="0"/>
        </w:rPr>
        <w:t>погашение кредиторской задолженности, образовавшейся по ранее выполненным работам в области дорожного хозяйства;</w:t>
      </w:r>
    </w:p>
    <w:p w:rsidR="00800B01" w:rsidRDefault="00800B01" w:rsidP="00995E57">
      <w:pPr>
        <w:shd w:val="clear" w:color="auto" w:fill="FFFFFF"/>
        <w:spacing w:line="317" w:lineRule="exact"/>
        <w:ind w:left="19" w:right="38"/>
        <w:jc w:val="both"/>
      </w:pPr>
      <w:r>
        <w:rPr>
          <w:color w:val="000000"/>
          <w:spacing w:val="1"/>
          <w:sz w:val="28"/>
          <w:szCs w:val="28"/>
        </w:rPr>
        <w:t xml:space="preserve">        обустройство автомобильных дорог общего пользования местного </w:t>
      </w:r>
      <w:r>
        <w:rPr>
          <w:color w:val="000000"/>
          <w:sz w:val="28"/>
          <w:szCs w:val="28"/>
        </w:rPr>
        <w:t>значения в целях повышения безопасности дорожного движения;</w:t>
      </w:r>
    </w:p>
    <w:p w:rsidR="00800B01" w:rsidRDefault="00800B01" w:rsidP="00995E57">
      <w:pPr>
        <w:shd w:val="clear" w:color="auto" w:fill="FFFFFF"/>
        <w:spacing w:line="317" w:lineRule="exact"/>
        <w:ind w:left="29" w:right="38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на содержание подведомственных учреждений муниципального образо</w:t>
      </w:r>
      <w:r>
        <w:rPr>
          <w:color w:val="000000"/>
          <w:spacing w:val="-1"/>
          <w:sz w:val="28"/>
          <w:szCs w:val="28"/>
        </w:rPr>
        <w:softHyphen/>
      </w:r>
      <w:r>
        <w:rPr>
          <w:color w:val="000000"/>
          <w:sz w:val="28"/>
          <w:szCs w:val="28"/>
        </w:rPr>
        <w:t>вания, осуществляющих управление в сфере дорожного хозяйства;</w:t>
      </w:r>
    </w:p>
    <w:p w:rsidR="00800B01" w:rsidRDefault="00800B01" w:rsidP="00995E57">
      <w:pPr>
        <w:shd w:val="clear" w:color="auto" w:fill="FFFFFF"/>
        <w:spacing w:line="317" w:lineRule="exact"/>
        <w:ind w:left="29" w:right="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на уплату налогов, пеней, штрафов на автомобильные дороги </w:t>
      </w:r>
      <w:r>
        <w:rPr>
          <w:color w:val="000000"/>
          <w:spacing w:val="1"/>
          <w:sz w:val="28"/>
          <w:szCs w:val="28"/>
        </w:rPr>
        <w:t xml:space="preserve">общего пользования местного </w:t>
      </w:r>
      <w:r>
        <w:rPr>
          <w:color w:val="000000"/>
          <w:sz w:val="28"/>
          <w:szCs w:val="28"/>
        </w:rPr>
        <w:t>значения;</w:t>
      </w:r>
    </w:p>
    <w:p w:rsidR="00800B01" w:rsidRDefault="00800B01" w:rsidP="00995E57">
      <w:pPr>
        <w:shd w:val="clear" w:color="auto" w:fill="FFFFFF"/>
        <w:spacing w:line="317" w:lineRule="exact"/>
        <w:ind w:right="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на обустройство придорожной инфраструктуры;</w:t>
      </w:r>
    </w:p>
    <w:p w:rsidR="00800B01" w:rsidRPr="00995E57" w:rsidRDefault="00800B01" w:rsidP="00995E57">
      <w:pPr>
        <w:shd w:val="clear" w:color="auto" w:fill="FFFFFF"/>
        <w:spacing w:line="317" w:lineRule="exact"/>
        <w:ind w:left="29" w:right="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95E57">
        <w:rPr>
          <w:sz w:val="28"/>
          <w:szCs w:val="28"/>
        </w:rPr>
        <w:t>формирование резерва средств Фонда на осуществление мероприятий по восстановлению автомобильных дорог общего пользования местного значения и искусственных сооружений на них, подвергшихся разрушению в результате чрезвычайных ситуаций природного и техногенного характера, иных обстоятельств непреодолимой силы, признаваемых таковыми в соответствии с действующим законодательством Российской Федерации, в размере не более 5 процентов от общего объема бюджетных ассигнований Фонда</w:t>
      </w:r>
      <w:r>
        <w:rPr>
          <w:sz w:val="28"/>
          <w:szCs w:val="28"/>
        </w:rPr>
        <w:t>;</w:t>
      </w:r>
    </w:p>
    <w:p w:rsidR="00800B01" w:rsidRDefault="00800B01">
      <w:pPr>
        <w:shd w:val="clear" w:color="auto" w:fill="FFFFFF"/>
        <w:spacing w:line="317" w:lineRule="exact"/>
        <w:ind w:left="739"/>
      </w:pPr>
      <w:r>
        <w:rPr>
          <w:color w:val="000000"/>
          <w:sz w:val="28"/>
          <w:szCs w:val="28"/>
        </w:rPr>
        <w:t>на иные мероприятия, связанные с дорожной деятельностью,</w:t>
      </w:r>
    </w:p>
    <w:p w:rsidR="00800B01" w:rsidRPr="001C4AB3" w:rsidRDefault="00800B01" w:rsidP="00734436">
      <w:pPr>
        <w:numPr>
          <w:ilvl w:val="0"/>
          <w:numId w:val="6"/>
        </w:numPr>
        <w:shd w:val="clear" w:color="auto" w:fill="FFFFFF"/>
        <w:tabs>
          <w:tab w:val="left" w:pos="1190"/>
        </w:tabs>
        <w:spacing w:line="317" w:lineRule="exact"/>
        <w:ind w:left="29" w:firstLine="682"/>
        <w:rPr>
          <w:color w:val="000000"/>
          <w:sz w:val="28"/>
          <w:szCs w:val="28"/>
        </w:rPr>
      </w:pPr>
      <w:r w:rsidRPr="004E63CC">
        <w:rPr>
          <w:color w:val="000000"/>
          <w:spacing w:val="2"/>
          <w:sz w:val="28"/>
          <w:szCs w:val="28"/>
        </w:rPr>
        <w:t>Распределение</w:t>
      </w:r>
      <w:r>
        <w:rPr>
          <w:color w:val="000000"/>
          <w:spacing w:val="2"/>
          <w:sz w:val="28"/>
          <w:szCs w:val="28"/>
        </w:rPr>
        <w:t xml:space="preserve"> бюджетных ассигнований фонда на финансирование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z w:val="28"/>
          <w:szCs w:val="28"/>
        </w:rPr>
        <w:t>расходов по обеспечению дорожной деятельности по направлениям расходов и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главным распорядителям бюджетных средств фонда устанавливается решением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Совета местного самоуправления муниципального образования о бюджете сельского поселения Псынабо</w:t>
      </w:r>
      <w:r w:rsidRPr="001C4AB3">
        <w:rPr>
          <w:color w:val="000000"/>
          <w:spacing w:val="-1"/>
          <w:sz w:val="28"/>
          <w:szCs w:val="28"/>
        </w:rPr>
        <w:t>.</w:t>
      </w:r>
    </w:p>
    <w:p w:rsidR="00800B01" w:rsidRDefault="00800B01" w:rsidP="00734436">
      <w:pPr>
        <w:numPr>
          <w:ilvl w:val="0"/>
          <w:numId w:val="6"/>
        </w:numPr>
        <w:shd w:val="clear" w:color="auto" w:fill="FFFFFF"/>
        <w:tabs>
          <w:tab w:val="left" w:pos="1190"/>
        </w:tabs>
        <w:spacing w:before="10" w:line="317" w:lineRule="exact"/>
        <w:ind w:left="29" w:firstLine="682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 месячный срок со дня вступления в силу решением Совета местно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го самоуправления муниципального образования о бюджете муниципального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образования главой местной администрации сельского поселения Псынабо     ут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верждается распределение средств дорожного фонда с конкретизацией по ви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>дам работ и объектам.</w:t>
      </w:r>
    </w:p>
    <w:p w:rsidR="00800B01" w:rsidRDefault="00800B01">
      <w:pPr>
        <w:shd w:val="clear" w:color="auto" w:fill="FFFFFF"/>
        <w:tabs>
          <w:tab w:val="left" w:pos="1258"/>
        </w:tabs>
        <w:spacing w:line="317" w:lineRule="exact"/>
        <w:ind w:left="58" w:firstLine="701"/>
      </w:pPr>
      <w:r>
        <w:rPr>
          <w:color w:val="000000"/>
          <w:sz w:val="28"/>
          <w:szCs w:val="28"/>
        </w:rPr>
        <w:t>3.4.</w:t>
      </w:r>
      <w:r>
        <w:rPr>
          <w:color w:val="000000"/>
          <w:sz w:val="28"/>
          <w:szCs w:val="28"/>
        </w:rPr>
        <w:tab/>
        <w:t>Контроль за формированием и использованием бюджетных ассигно</w:t>
      </w:r>
      <w:r>
        <w:rPr>
          <w:color w:val="000000"/>
          <w:sz w:val="28"/>
          <w:szCs w:val="28"/>
        </w:rPr>
        <w:softHyphen/>
        <w:t>-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ваний дорожного фонда осуществляется в соответствии с действующим зако-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нодательством и муниципальными правовыми актами.</w:t>
      </w:r>
    </w:p>
    <w:p w:rsidR="00800B01" w:rsidRPr="00D02803" w:rsidRDefault="00800B01" w:rsidP="00D02803"/>
    <w:p w:rsidR="00800B01" w:rsidRPr="00D02803" w:rsidRDefault="00800B01" w:rsidP="00D02803"/>
    <w:p w:rsidR="00800B01" w:rsidRPr="00D02803" w:rsidRDefault="00800B01" w:rsidP="00D02803"/>
    <w:p w:rsidR="00800B01" w:rsidRDefault="00800B01" w:rsidP="00450985">
      <w:pPr>
        <w:pStyle w:val="a"/>
        <w:jc w:val="left"/>
        <w:rPr>
          <w:b/>
          <w:sz w:val="28"/>
          <w:szCs w:val="28"/>
          <w:lang w:val="ru-RU"/>
        </w:rPr>
      </w:pPr>
    </w:p>
    <w:p w:rsidR="00800B01" w:rsidRDefault="00800B01" w:rsidP="009003D8">
      <w:pPr>
        <w:pStyle w:val="a"/>
        <w:jc w:val="center"/>
        <w:rPr>
          <w:b/>
          <w:sz w:val="28"/>
          <w:szCs w:val="28"/>
          <w:lang w:val="ru-RU"/>
        </w:rPr>
      </w:pPr>
    </w:p>
    <w:p w:rsidR="00800B01" w:rsidRPr="00E83D6E" w:rsidRDefault="00800B01" w:rsidP="009003D8">
      <w:pPr>
        <w:pStyle w:val="a"/>
        <w:jc w:val="center"/>
        <w:rPr>
          <w:b/>
          <w:sz w:val="28"/>
          <w:szCs w:val="28"/>
          <w:lang w:val="ru-RU"/>
        </w:rPr>
      </w:pPr>
      <w:r w:rsidRPr="00E83D6E">
        <w:rPr>
          <w:b/>
          <w:sz w:val="28"/>
          <w:szCs w:val="28"/>
          <w:lang w:val="ru-RU"/>
        </w:rPr>
        <w:t>А К Т</w:t>
      </w:r>
    </w:p>
    <w:p w:rsidR="00800B01" w:rsidRPr="009003D8" w:rsidRDefault="00800B01" w:rsidP="009003D8">
      <w:pPr>
        <w:pStyle w:val="a"/>
        <w:jc w:val="center"/>
        <w:rPr>
          <w:b/>
          <w:sz w:val="28"/>
          <w:szCs w:val="28"/>
          <w:lang w:val="ru-RU"/>
        </w:rPr>
      </w:pPr>
      <w:r w:rsidRPr="00E83D6E">
        <w:rPr>
          <w:b/>
          <w:sz w:val="28"/>
          <w:szCs w:val="28"/>
          <w:lang w:val="ru-RU"/>
        </w:rPr>
        <w:t>об обнародовании муниципального правового акта</w:t>
      </w:r>
    </w:p>
    <w:p w:rsidR="00800B01" w:rsidRPr="009003D8" w:rsidRDefault="00800B01" w:rsidP="009003D8">
      <w:pPr>
        <w:shd w:val="clear" w:color="auto" w:fill="FFFFFF"/>
        <w:spacing w:before="317"/>
        <w:ind w:right="86"/>
        <w:jc w:val="center"/>
        <w:rPr>
          <w:b/>
          <w:bCs/>
          <w:color w:val="000000"/>
          <w:spacing w:val="-1"/>
          <w:sz w:val="22"/>
          <w:szCs w:val="22"/>
        </w:rPr>
      </w:pPr>
      <w:r w:rsidRPr="009003D8">
        <w:rPr>
          <w:sz w:val="24"/>
          <w:szCs w:val="24"/>
        </w:rPr>
        <w:t>1. Решение Совета местного самоуправления сельского поселения Псынабо Урванского муниципального района КБР   от 26.11.2015 г. № 46/3</w:t>
      </w:r>
      <w:r>
        <w:t xml:space="preserve"> «</w:t>
      </w:r>
      <w:r w:rsidRPr="009003D8">
        <w:rPr>
          <w:b/>
          <w:bCs/>
          <w:color w:val="000000"/>
          <w:spacing w:val="-1"/>
          <w:sz w:val="22"/>
          <w:szCs w:val="22"/>
        </w:rPr>
        <w:t>О ПРИНЯТИИ В НОВОЙ РЕДАКЦИИ</w:t>
      </w:r>
    </w:p>
    <w:p w:rsidR="00800B01" w:rsidRPr="009003D8" w:rsidRDefault="00800B01" w:rsidP="009003D8">
      <w:pPr>
        <w:shd w:val="clear" w:color="auto" w:fill="FFFFFF"/>
        <w:spacing w:line="317" w:lineRule="exact"/>
        <w:ind w:right="77"/>
        <w:jc w:val="center"/>
        <w:rPr>
          <w:b/>
          <w:sz w:val="22"/>
          <w:szCs w:val="22"/>
        </w:rPr>
      </w:pPr>
      <w:r w:rsidRPr="009003D8">
        <w:rPr>
          <w:b/>
          <w:sz w:val="22"/>
          <w:szCs w:val="22"/>
        </w:rPr>
        <w:t>ПОРЯДКА ФОРМИРОВАНИЯ И ИСПОЛЬЗОВАНИЯ МУНИЦИПАЛЬНОГО ДОРОЖНОГО ФОНДА СЕЛЬСКОГО ПОСЕЛЕНИЯ ПСЫНАБО»</w:t>
      </w:r>
    </w:p>
    <w:p w:rsidR="00800B01" w:rsidRPr="00E83D6E" w:rsidRDefault="00800B01" w:rsidP="009003D8">
      <w:pPr>
        <w:pStyle w:val="a"/>
        <w:jc w:val="left"/>
        <w:rPr>
          <w:sz w:val="28"/>
          <w:szCs w:val="28"/>
          <w:lang w:val="ru-RU"/>
        </w:rPr>
      </w:pPr>
    </w:p>
    <w:p w:rsidR="00800B01" w:rsidRPr="00E83D6E" w:rsidRDefault="00800B01" w:rsidP="009003D8">
      <w:pPr>
        <w:pStyle w:val="a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  <w:r w:rsidRPr="00E83D6E">
        <w:rPr>
          <w:sz w:val="28"/>
          <w:szCs w:val="28"/>
          <w:lang w:val="ru-RU"/>
        </w:rPr>
        <w:t>Период обнародов</w:t>
      </w:r>
      <w:r>
        <w:rPr>
          <w:sz w:val="28"/>
          <w:szCs w:val="28"/>
          <w:lang w:val="ru-RU"/>
        </w:rPr>
        <w:t>ания: с 26.11.2015 по 26.</w:t>
      </w: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2.</w:t>
      </w:r>
      <w:r>
        <w:rPr>
          <w:sz w:val="28"/>
          <w:szCs w:val="28"/>
        </w:rPr>
        <w:t>201</w:t>
      </w:r>
      <w:r>
        <w:rPr>
          <w:sz w:val="28"/>
          <w:szCs w:val="28"/>
          <w:lang w:val="ru-RU"/>
        </w:rPr>
        <w:t>5</w:t>
      </w:r>
      <w:r w:rsidRPr="00E83D6E">
        <w:rPr>
          <w:sz w:val="28"/>
          <w:szCs w:val="28"/>
          <w:lang w:val="ru-RU"/>
        </w:rPr>
        <w:t xml:space="preserve">                                     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2586"/>
        <w:gridCol w:w="4746"/>
        <w:gridCol w:w="2430"/>
      </w:tblGrid>
      <w:tr w:rsidR="00800B01" w:rsidRPr="00E83D6E" w:rsidTr="00A51656">
        <w:trPr>
          <w:trHeight w:val="407"/>
        </w:trPr>
        <w:tc>
          <w:tcPr>
            <w:tcW w:w="42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586" w:type="dxa"/>
          </w:tcPr>
          <w:p w:rsidR="00800B01" w:rsidRDefault="00800B01" w:rsidP="00A51656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 И О руководителя</w:t>
            </w:r>
          </w:p>
        </w:tc>
        <w:tc>
          <w:tcPr>
            <w:tcW w:w="474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адрес, название организации.</w:t>
            </w: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430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Подпись, печать.</w:t>
            </w:r>
          </w:p>
        </w:tc>
      </w:tr>
      <w:tr w:rsidR="00800B01" w:rsidRPr="00953137" w:rsidTr="00A51656">
        <w:trPr>
          <w:trHeight w:val="1276"/>
        </w:trPr>
        <w:tc>
          <w:tcPr>
            <w:tcW w:w="42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58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Хакунов Р.М. </w:t>
            </w:r>
          </w:p>
        </w:tc>
        <w:tc>
          <w:tcPr>
            <w:tcW w:w="474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 Марии Шекихачевой, д.22</w:t>
            </w: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МКУ«Администрация с.п. Псынабо» </w:t>
            </w:r>
          </w:p>
        </w:tc>
        <w:tc>
          <w:tcPr>
            <w:tcW w:w="2430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800B01" w:rsidRPr="005238AE" w:rsidTr="00A51656">
        <w:trPr>
          <w:trHeight w:val="200"/>
        </w:trPr>
        <w:tc>
          <w:tcPr>
            <w:tcW w:w="42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58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74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 д.22</w:t>
            </w: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им.В.Х.Кагазежева с.п.Псынабо</w:t>
            </w:r>
          </w:p>
        </w:tc>
        <w:tc>
          <w:tcPr>
            <w:tcW w:w="2430" w:type="dxa"/>
          </w:tcPr>
          <w:p w:rsidR="00800B01" w:rsidRPr="005238AE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Pr="005238AE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800B01" w:rsidRPr="00953137" w:rsidTr="00A51656">
        <w:trPr>
          <w:trHeight w:val="198"/>
        </w:trPr>
        <w:tc>
          <w:tcPr>
            <w:tcW w:w="42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58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Кагазежев З.Ш.</w:t>
            </w:r>
          </w:p>
        </w:tc>
        <w:tc>
          <w:tcPr>
            <w:tcW w:w="4746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 д.22</w:t>
            </w: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«Дом культуры с.п.Псынабо»</w:t>
            </w:r>
          </w:p>
        </w:tc>
        <w:tc>
          <w:tcPr>
            <w:tcW w:w="2430" w:type="dxa"/>
          </w:tcPr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</w:rPr>
            </w:pPr>
          </w:p>
          <w:p w:rsidR="00800B01" w:rsidRPr="00E83D6E" w:rsidRDefault="00800B01" w:rsidP="00A5165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</w:rPr>
            </w:pPr>
          </w:p>
          <w:p w:rsidR="00800B01" w:rsidRPr="00E83D6E" w:rsidRDefault="00800B01" w:rsidP="00A5165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</w:rPr>
            </w:pPr>
          </w:p>
          <w:p w:rsidR="00800B01" w:rsidRDefault="00800B01" w:rsidP="00A5165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800B01" w:rsidRPr="00E83D6E" w:rsidRDefault="00800B01" w:rsidP="009003D8">
      <w:pPr>
        <w:ind w:left="-24"/>
        <w:jc w:val="both"/>
        <w:rPr>
          <w:sz w:val="28"/>
          <w:szCs w:val="24"/>
        </w:rPr>
      </w:pPr>
    </w:p>
    <w:p w:rsidR="00800B01" w:rsidRPr="00E83D6E" w:rsidRDefault="00800B01" w:rsidP="009003D8">
      <w:pPr>
        <w:pStyle w:val="a"/>
        <w:jc w:val="left"/>
        <w:rPr>
          <w:sz w:val="28"/>
          <w:szCs w:val="28"/>
          <w:lang w:val="ru-RU"/>
        </w:rPr>
      </w:pPr>
    </w:p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/>
    <w:p w:rsidR="00800B01" w:rsidRDefault="00800B01" w:rsidP="00D02803">
      <w:pPr>
        <w:jc w:val="center"/>
      </w:pPr>
    </w:p>
    <w:sectPr w:rsidR="00800B01" w:rsidSect="00450985">
      <w:pgSz w:w="11909" w:h="16834"/>
      <w:pgMar w:top="426" w:right="377" w:bottom="142" w:left="187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D1799"/>
    <w:multiLevelType w:val="singleLevel"/>
    <w:tmpl w:val="DC925740"/>
    <w:lvl w:ilvl="0">
      <w:start w:val="1"/>
      <w:numFmt w:val="decimal"/>
      <w:lvlText w:val="1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">
    <w:nsid w:val="408D1648"/>
    <w:multiLevelType w:val="singleLevel"/>
    <w:tmpl w:val="11F8A8EA"/>
    <w:lvl w:ilvl="0">
      <w:start w:val="10"/>
      <w:numFmt w:val="decimal"/>
      <w:lvlText w:val="%1)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2">
    <w:nsid w:val="44BA5239"/>
    <w:multiLevelType w:val="singleLevel"/>
    <w:tmpl w:val="29D8BA5A"/>
    <w:lvl w:ilvl="0">
      <w:start w:val="1"/>
      <w:numFmt w:val="decimal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3">
    <w:nsid w:val="4FEA1867"/>
    <w:multiLevelType w:val="hybridMultilevel"/>
    <w:tmpl w:val="A1EAF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3A0DA6"/>
    <w:multiLevelType w:val="singleLevel"/>
    <w:tmpl w:val="A5706D68"/>
    <w:lvl w:ilvl="0">
      <w:start w:val="2"/>
      <w:numFmt w:val="decimal"/>
      <w:lvlText w:val="3.%1."/>
      <w:legacy w:legacy="1" w:legacySpace="0" w:legacyIndent="479"/>
      <w:lvlJc w:val="left"/>
      <w:rPr>
        <w:rFonts w:ascii="Times New Roman" w:hAnsi="Times New Roman" w:cs="Times New Roman" w:hint="default"/>
      </w:rPr>
    </w:lvl>
  </w:abstractNum>
  <w:abstractNum w:abstractNumId="5">
    <w:nsid w:val="7D3E1825"/>
    <w:multiLevelType w:val="singleLevel"/>
    <w:tmpl w:val="4C1E7162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2"/>
    <w:lvlOverride w:ilvl="0">
      <w:lvl w:ilvl="0">
        <w:start w:val="6"/>
        <w:numFmt w:val="decimal"/>
        <w:lvlText w:val="%1)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4436"/>
    <w:rsid w:val="000179F7"/>
    <w:rsid w:val="00050C57"/>
    <w:rsid w:val="000805EA"/>
    <w:rsid w:val="00082276"/>
    <w:rsid w:val="000A0579"/>
    <w:rsid w:val="000A71A0"/>
    <w:rsid w:val="000E2C59"/>
    <w:rsid w:val="000F29E0"/>
    <w:rsid w:val="00104E55"/>
    <w:rsid w:val="001221D6"/>
    <w:rsid w:val="001235D7"/>
    <w:rsid w:val="00135478"/>
    <w:rsid w:val="00143EB1"/>
    <w:rsid w:val="001C4AB3"/>
    <w:rsid w:val="001E007C"/>
    <w:rsid w:val="001E206B"/>
    <w:rsid w:val="001E7E2E"/>
    <w:rsid w:val="00217DF7"/>
    <w:rsid w:val="002379F0"/>
    <w:rsid w:val="00244E7A"/>
    <w:rsid w:val="002A501E"/>
    <w:rsid w:val="002C485A"/>
    <w:rsid w:val="002F4154"/>
    <w:rsid w:val="0033680F"/>
    <w:rsid w:val="003477F0"/>
    <w:rsid w:val="00397109"/>
    <w:rsid w:val="003A0F78"/>
    <w:rsid w:val="003D5EF3"/>
    <w:rsid w:val="00410D2A"/>
    <w:rsid w:val="004445A6"/>
    <w:rsid w:val="00450985"/>
    <w:rsid w:val="004A6739"/>
    <w:rsid w:val="004B596E"/>
    <w:rsid w:val="004C1EF3"/>
    <w:rsid w:val="004E1062"/>
    <w:rsid w:val="004E63CC"/>
    <w:rsid w:val="00504053"/>
    <w:rsid w:val="005238AE"/>
    <w:rsid w:val="00541790"/>
    <w:rsid w:val="00560D07"/>
    <w:rsid w:val="005973D9"/>
    <w:rsid w:val="005B42CC"/>
    <w:rsid w:val="00617139"/>
    <w:rsid w:val="00655E49"/>
    <w:rsid w:val="006A4411"/>
    <w:rsid w:val="006B3426"/>
    <w:rsid w:val="006B63BD"/>
    <w:rsid w:val="006D6212"/>
    <w:rsid w:val="006E615F"/>
    <w:rsid w:val="006F77AE"/>
    <w:rsid w:val="0070165D"/>
    <w:rsid w:val="00706BFC"/>
    <w:rsid w:val="00734436"/>
    <w:rsid w:val="0075718B"/>
    <w:rsid w:val="007715E4"/>
    <w:rsid w:val="007A09F5"/>
    <w:rsid w:val="007D1ED4"/>
    <w:rsid w:val="007E74EB"/>
    <w:rsid w:val="00800B01"/>
    <w:rsid w:val="00802ED3"/>
    <w:rsid w:val="00812364"/>
    <w:rsid w:val="00813928"/>
    <w:rsid w:val="00826F1E"/>
    <w:rsid w:val="008349BB"/>
    <w:rsid w:val="00883C7D"/>
    <w:rsid w:val="00893876"/>
    <w:rsid w:val="008A4C49"/>
    <w:rsid w:val="009003D8"/>
    <w:rsid w:val="0090057E"/>
    <w:rsid w:val="00903920"/>
    <w:rsid w:val="00905515"/>
    <w:rsid w:val="009164D1"/>
    <w:rsid w:val="00922644"/>
    <w:rsid w:val="00953137"/>
    <w:rsid w:val="009540F9"/>
    <w:rsid w:val="0095695D"/>
    <w:rsid w:val="00971916"/>
    <w:rsid w:val="00995E57"/>
    <w:rsid w:val="009E0C0A"/>
    <w:rsid w:val="009E26A1"/>
    <w:rsid w:val="00A02042"/>
    <w:rsid w:val="00A03E66"/>
    <w:rsid w:val="00A1113E"/>
    <w:rsid w:val="00A2150B"/>
    <w:rsid w:val="00A237D9"/>
    <w:rsid w:val="00A30372"/>
    <w:rsid w:val="00A51656"/>
    <w:rsid w:val="00A94B1E"/>
    <w:rsid w:val="00B122F8"/>
    <w:rsid w:val="00BA6159"/>
    <w:rsid w:val="00BB1E3D"/>
    <w:rsid w:val="00BC029B"/>
    <w:rsid w:val="00C03733"/>
    <w:rsid w:val="00C05261"/>
    <w:rsid w:val="00C45AA6"/>
    <w:rsid w:val="00C51162"/>
    <w:rsid w:val="00C647CA"/>
    <w:rsid w:val="00CE5DD7"/>
    <w:rsid w:val="00CF4FD4"/>
    <w:rsid w:val="00D02803"/>
    <w:rsid w:val="00D21A6C"/>
    <w:rsid w:val="00D21AFB"/>
    <w:rsid w:val="00D4391A"/>
    <w:rsid w:val="00D87B4A"/>
    <w:rsid w:val="00DA1E27"/>
    <w:rsid w:val="00DA28AA"/>
    <w:rsid w:val="00E30E93"/>
    <w:rsid w:val="00E5602D"/>
    <w:rsid w:val="00E570A5"/>
    <w:rsid w:val="00E74380"/>
    <w:rsid w:val="00E762D5"/>
    <w:rsid w:val="00E83D6E"/>
    <w:rsid w:val="00EA0785"/>
    <w:rsid w:val="00EF1A55"/>
    <w:rsid w:val="00EF33E9"/>
    <w:rsid w:val="00F02F4A"/>
    <w:rsid w:val="00F23E3A"/>
    <w:rsid w:val="00F50A59"/>
    <w:rsid w:val="00F556C3"/>
    <w:rsid w:val="00F56BC8"/>
    <w:rsid w:val="00F96E2A"/>
    <w:rsid w:val="00FA167B"/>
    <w:rsid w:val="00FA1F13"/>
    <w:rsid w:val="00FB5259"/>
    <w:rsid w:val="00FB54D5"/>
    <w:rsid w:val="00FC7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E49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C4AB3"/>
    <w:pPr>
      <w:keepNext/>
      <w:widowControl/>
      <w:autoSpaceDE/>
      <w:autoSpaceDN/>
      <w:adjustRightInd/>
      <w:jc w:val="both"/>
      <w:outlineLvl w:val="0"/>
    </w:pPr>
    <w:rPr>
      <w:sz w:val="28"/>
      <w:szCs w:val="28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C4AB3"/>
    <w:rPr>
      <w:rFonts w:ascii="Times New Roman" w:hAnsi="Times New Roman" w:cs="Times New Roman"/>
      <w:sz w:val="28"/>
      <w:szCs w:val="28"/>
      <w:lang w:val="en-US"/>
    </w:rPr>
  </w:style>
  <w:style w:type="paragraph" w:customStyle="1" w:styleId="ConsNonformat">
    <w:name w:val="ConsNonformat"/>
    <w:uiPriority w:val="99"/>
    <w:rsid w:val="00D02803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A1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1E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95E57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1C4AB3"/>
    <w:pPr>
      <w:ind w:firstLine="5812"/>
      <w:jc w:val="both"/>
    </w:pPr>
    <w:rPr>
      <w:b/>
      <w:bCs/>
      <w:sz w:val="28"/>
      <w:szCs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1C4AB3"/>
    <w:rPr>
      <w:rFonts w:ascii="Times New Roman" w:hAnsi="Times New Roman" w:cs="Times New Roman"/>
      <w:b/>
      <w:bCs/>
      <w:sz w:val="28"/>
      <w:szCs w:val="28"/>
      <w:lang w:val="en-US"/>
    </w:rPr>
  </w:style>
  <w:style w:type="character" w:customStyle="1" w:styleId="1">
    <w:name w:val="Знак Знак1"/>
    <w:basedOn w:val="DefaultParagraphFont"/>
    <w:uiPriority w:val="99"/>
    <w:rsid w:val="009003D8"/>
    <w:rPr>
      <w:rFonts w:cs="Times New Roman"/>
      <w:sz w:val="28"/>
      <w:szCs w:val="28"/>
      <w:lang w:val="en-US"/>
    </w:rPr>
  </w:style>
  <w:style w:type="paragraph" w:customStyle="1" w:styleId="a">
    <w:name w:val="Без интервала"/>
    <w:uiPriority w:val="99"/>
    <w:rsid w:val="009003D8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69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</TotalTime>
  <Pages>5</Pages>
  <Words>1585</Words>
  <Characters>9037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7</cp:revision>
  <cp:lastPrinted>2015-12-08T08:03:00Z</cp:lastPrinted>
  <dcterms:created xsi:type="dcterms:W3CDTF">2015-12-07T15:32:00Z</dcterms:created>
  <dcterms:modified xsi:type="dcterms:W3CDTF">2015-12-23T09:17:00Z</dcterms:modified>
</cp:coreProperties>
</file>