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6FB" w:rsidRPr="00691607" w:rsidRDefault="001526FB" w:rsidP="00A76C21">
      <w:pPr>
        <w:ind w:right="-7" w:firstLine="142"/>
        <w:jc w:val="center"/>
        <w:rPr>
          <w:b w:val="0"/>
          <w:bCs w:val="0"/>
        </w:rPr>
      </w:pPr>
      <w:r w:rsidRPr="00EC1C59">
        <w:rPr>
          <w:b w:val="0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60pt;height:69pt;visibility:visible">
            <v:imagedata r:id="rId4" o:title=""/>
          </v:shape>
        </w:pict>
      </w:r>
    </w:p>
    <w:p w:rsidR="001526FB" w:rsidRPr="00691607" w:rsidRDefault="001526FB" w:rsidP="00A76C21">
      <w:pPr>
        <w:shd w:val="clear" w:color="auto" w:fill="FFFFFF"/>
        <w:ind w:left="608"/>
        <w:jc w:val="center"/>
      </w:pPr>
      <w:r w:rsidRPr="00691607">
        <w:rPr>
          <w:color w:val="000000"/>
          <w:spacing w:val="-15"/>
        </w:rPr>
        <w:t>КЪЭБЭРДЕЙ-БАЛЪКЪЭР РЕСПУБЛИКЭМ ЩЫЩ АРУАН РАЙОНЫМ ЩЫП1Э</w:t>
      </w:r>
    </w:p>
    <w:p w:rsidR="001526FB" w:rsidRPr="00691607" w:rsidRDefault="001526FB" w:rsidP="00A76C21">
      <w:pPr>
        <w:shd w:val="clear" w:color="auto" w:fill="FFFFFF"/>
        <w:ind w:right="922"/>
        <w:jc w:val="center"/>
        <w:rPr>
          <w:color w:val="000000"/>
          <w:spacing w:val="-12"/>
        </w:rPr>
      </w:pPr>
      <w:r w:rsidRPr="00691607">
        <w:rPr>
          <w:color w:val="000000"/>
          <w:spacing w:val="-12"/>
        </w:rPr>
        <w:t xml:space="preserve">                   САМОУПРАВЛЕНЭМК1Э И ПСЫНАБЭ КЪУАЖЭ СОВЕТ</w:t>
      </w:r>
    </w:p>
    <w:p w:rsidR="001526FB" w:rsidRPr="00691607" w:rsidRDefault="001526FB" w:rsidP="00A76C21">
      <w:pPr>
        <w:shd w:val="clear" w:color="auto" w:fill="FFFFFF"/>
        <w:ind w:right="922"/>
        <w:rPr>
          <w:color w:val="000000"/>
          <w:spacing w:val="-10"/>
        </w:rPr>
      </w:pPr>
      <w:r w:rsidRPr="00691607">
        <w:rPr>
          <w:color w:val="000000"/>
          <w:spacing w:val="-12"/>
        </w:rPr>
        <w:t xml:space="preserve">                           </w:t>
      </w:r>
      <w:r w:rsidRPr="00691607">
        <w:rPr>
          <w:color w:val="000000"/>
          <w:spacing w:val="-14"/>
        </w:rPr>
        <w:t>КЪАБАРТЫ-МАЛКЪАР РЕСПУБЛИКАНЫ УРВАН РАЙОНУНУ</w:t>
      </w:r>
      <w:r w:rsidRPr="00691607">
        <w:t xml:space="preserve"> </w:t>
      </w:r>
      <w:r w:rsidRPr="00691607">
        <w:rPr>
          <w:color w:val="000000"/>
          <w:spacing w:val="-10"/>
        </w:rPr>
        <w:t xml:space="preserve">ЖЕР-ЖЕРЛИ      </w:t>
      </w:r>
    </w:p>
    <w:p w:rsidR="001526FB" w:rsidRPr="00691607" w:rsidRDefault="001526FB" w:rsidP="00A76C21">
      <w:pPr>
        <w:shd w:val="clear" w:color="auto" w:fill="FFFFFF"/>
        <w:ind w:right="922"/>
        <w:rPr>
          <w:color w:val="000000"/>
          <w:spacing w:val="-10"/>
        </w:rPr>
      </w:pPr>
      <w:r w:rsidRPr="00691607">
        <w:rPr>
          <w:color w:val="000000"/>
          <w:spacing w:val="-10"/>
        </w:rPr>
        <w:t xml:space="preserve">                                                       САМОУПРАВЛЕНИЯСЫ  ПСЫНАБО СОВЕТИ</w:t>
      </w:r>
    </w:p>
    <w:p w:rsidR="001526FB" w:rsidRPr="00691607" w:rsidRDefault="001526FB" w:rsidP="00A76C21">
      <w:pPr>
        <w:shd w:val="clear" w:color="auto" w:fill="FFFFFF"/>
        <w:jc w:val="center"/>
        <w:rPr>
          <w:color w:val="000000"/>
          <w:spacing w:val="-14"/>
        </w:rPr>
      </w:pPr>
      <w:r w:rsidRPr="00691607">
        <w:rPr>
          <w:color w:val="000000"/>
          <w:spacing w:val="-11"/>
        </w:rPr>
        <w:t xml:space="preserve">СОВЕТ МЕСТНОГО САМОУПРАВЛЕНИЯ С.П. ПСЫНАБО   УРВАНСКОГО МУНИЦИПАЛЬНОГО РАЙОНА </w:t>
      </w:r>
      <w:r w:rsidRPr="00691607">
        <w:rPr>
          <w:color w:val="000000"/>
          <w:spacing w:val="-14"/>
        </w:rPr>
        <w:t>КАБАРДИНО-БАЛКАРСКОЙ РЕСПУБЛИКИ</w:t>
      </w:r>
    </w:p>
    <w:p w:rsidR="001526FB" w:rsidRPr="00691607" w:rsidRDefault="001526FB" w:rsidP="00A76C21">
      <w:pPr>
        <w:shd w:val="clear" w:color="auto" w:fill="FFFFFF"/>
        <w:ind w:right="-433"/>
      </w:pPr>
      <w:r w:rsidRPr="00691607">
        <w:rPr>
          <w:color w:val="000000"/>
          <w:spacing w:val="-14"/>
        </w:rPr>
        <w:t>_____________________________________________________________________________________________</w:t>
      </w:r>
      <w:r>
        <w:rPr>
          <w:color w:val="000000"/>
          <w:spacing w:val="-14"/>
        </w:rPr>
        <w:t>___________________</w:t>
      </w:r>
      <w:r w:rsidRPr="00691607">
        <w:rPr>
          <w:color w:val="000000"/>
          <w:spacing w:val="-14"/>
        </w:rPr>
        <w:t>_</w:t>
      </w:r>
    </w:p>
    <w:p w:rsidR="001526FB" w:rsidRDefault="001526FB" w:rsidP="00A76C21">
      <w:pPr>
        <w:tabs>
          <w:tab w:val="left" w:pos="4020"/>
          <w:tab w:val="left" w:pos="4395"/>
        </w:tabs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361319, КБР, Урванский район,                                                                                                                     тел. (факс) 8(8635)4-08-03</w:t>
      </w:r>
    </w:p>
    <w:p w:rsidR="001526FB" w:rsidRPr="00144819" w:rsidRDefault="001526FB" w:rsidP="00A76C21">
      <w:pPr>
        <w:tabs>
          <w:tab w:val="left" w:pos="4020"/>
          <w:tab w:val="left" w:pos="5103"/>
        </w:tabs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с. п. Псынабо, ул. М.Шекихачевой,22                                                                                                           </w:t>
      </w:r>
      <w:r>
        <w:rPr>
          <w:b w:val="0"/>
          <w:sz w:val="16"/>
          <w:szCs w:val="16"/>
          <w:lang w:val="en-US"/>
        </w:rPr>
        <w:t>E</w:t>
      </w:r>
      <w:r>
        <w:rPr>
          <w:b w:val="0"/>
          <w:sz w:val="16"/>
          <w:szCs w:val="16"/>
        </w:rPr>
        <w:t>-</w:t>
      </w:r>
      <w:r>
        <w:rPr>
          <w:b w:val="0"/>
          <w:sz w:val="16"/>
          <w:szCs w:val="16"/>
          <w:lang w:val="en-US"/>
        </w:rPr>
        <w:t>mail</w:t>
      </w:r>
      <w:r>
        <w:rPr>
          <w:b w:val="0"/>
          <w:sz w:val="16"/>
          <w:szCs w:val="16"/>
        </w:rPr>
        <w:t>: 0707006014</w:t>
      </w:r>
      <w:r w:rsidRPr="00144819">
        <w:rPr>
          <w:b w:val="0"/>
          <w:sz w:val="16"/>
          <w:szCs w:val="16"/>
        </w:rPr>
        <w:t>@</w:t>
      </w:r>
      <w:r>
        <w:rPr>
          <w:b w:val="0"/>
          <w:sz w:val="16"/>
          <w:szCs w:val="16"/>
          <w:lang w:val="en-US"/>
        </w:rPr>
        <w:t>mail</w:t>
      </w:r>
      <w:r w:rsidRPr="00144819">
        <w:rPr>
          <w:b w:val="0"/>
          <w:sz w:val="16"/>
          <w:szCs w:val="16"/>
        </w:rPr>
        <w:t>.</w:t>
      </w:r>
      <w:r>
        <w:rPr>
          <w:b w:val="0"/>
          <w:sz w:val="16"/>
          <w:szCs w:val="16"/>
          <w:lang w:val="en-US"/>
        </w:rPr>
        <w:t>ru</w:t>
      </w:r>
      <w:r>
        <w:rPr>
          <w:b w:val="0"/>
          <w:sz w:val="16"/>
          <w:szCs w:val="16"/>
        </w:rPr>
        <w:t xml:space="preserve">      </w:t>
      </w:r>
    </w:p>
    <w:p w:rsidR="001526FB" w:rsidRDefault="001526FB" w:rsidP="00A76C21">
      <w:pPr>
        <w:tabs>
          <w:tab w:val="left" w:pos="4020"/>
        </w:tabs>
        <w:jc w:val="center"/>
        <w:rPr>
          <w:sz w:val="26"/>
          <w:szCs w:val="26"/>
        </w:rPr>
      </w:pPr>
    </w:p>
    <w:p w:rsidR="001526FB" w:rsidRPr="00C4735E" w:rsidRDefault="001526FB" w:rsidP="00C4735E">
      <w:pPr>
        <w:tabs>
          <w:tab w:val="left" w:pos="4020"/>
        </w:tabs>
        <w:jc w:val="center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</w:t>
      </w:r>
    </w:p>
    <w:p w:rsidR="001526FB" w:rsidRPr="00157BD3" w:rsidRDefault="001526FB" w:rsidP="00A76C21">
      <w:pPr>
        <w:tabs>
          <w:tab w:val="left" w:pos="4020"/>
        </w:tabs>
        <w:jc w:val="center"/>
        <w:rPr>
          <w:sz w:val="26"/>
          <w:szCs w:val="26"/>
        </w:rPr>
      </w:pPr>
      <w:r w:rsidRPr="00157BD3">
        <w:rPr>
          <w:sz w:val="26"/>
          <w:szCs w:val="26"/>
        </w:rPr>
        <w:t>РЕШЕНИЕ</w:t>
      </w:r>
      <w:r>
        <w:rPr>
          <w:sz w:val="26"/>
          <w:szCs w:val="26"/>
        </w:rPr>
        <w:t xml:space="preserve"> №49/3</w:t>
      </w:r>
    </w:p>
    <w:p w:rsidR="001526FB" w:rsidRPr="00157BD3" w:rsidRDefault="001526FB" w:rsidP="00A76C21">
      <w:pPr>
        <w:tabs>
          <w:tab w:val="left" w:pos="4020"/>
        </w:tabs>
        <w:jc w:val="center"/>
        <w:rPr>
          <w:sz w:val="26"/>
          <w:szCs w:val="26"/>
        </w:rPr>
      </w:pPr>
      <w:r w:rsidRPr="00157BD3">
        <w:rPr>
          <w:sz w:val="26"/>
          <w:szCs w:val="26"/>
        </w:rPr>
        <w:t>Совета местного самоуправления</w:t>
      </w:r>
      <w:r>
        <w:rPr>
          <w:sz w:val="26"/>
          <w:szCs w:val="26"/>
        </w:rPr>
        <w:t xml:space="preserve"> с. п. Псынабо</w:t>
      </w:r>
    </w:p>
    <w:p w:rsidR="001526FB" w:rsidRDefault="001526FB" w:rsidP="00A76C21">
      <w:pPr>
        <w:tabs>
          <w:tab w:val="left" w:pos="4020"/>
        </w:tabs>
        <w:jc w:val="center"/>
        <w:rPr>
          <w:sz w:val="26"/>
          <w:szCs w:val="26"/>
        </w:rPr>
      </w:pPr>
      <w:r w:rsidRPr="00157BD3">
        <w:rPr>
          <w:sz w:val="26"/>
          <w:szCs w:val="26"/>
        </w:rPr>
        <w:t>Урванского муниципального района КБР</w:t>
      </w:r>
    </w:p>
    <w:p w:rsidR="001526FB" w:rsidRDefault="001526FB" w:rsidP="00A76C21">
      <w:pPr>
        <w:tabs>
          <w:tab w:val="left" w:pos="4020"/>
        </w:tabs>
        <w:rPr>
          <w:sz w:val="26"/>
          <w:szCs w:val="26"/>
        </w:rPr>
      </w:pPr>
    </w:p>
    <w:p w:rsidR="001526FB" w:rsidRPr="00157BD3" w:rsidRDefault="001526FB" w:rsidP="00A76C21">
      <w:pPr>
        <w:tabs>
          <w:tab w:val="left" w:pos="4020"/>
        </w:tabs>
        <w:rPr>
          <w:sz w:val="26"/>
          <w:szCs w:val="26"/>
        </w:rPr>
      </w:pPr>
      <w:r>
        <w:rPr>
          <w:sz w:val="26"/>
          <w:szCs w:val="26"/>
        </w:rPr>
        <w:t xml:space="preserve">  20 апреля 2021                                                                                          с. п. Псынабо</w:t>
      </w:r>
    </w:p>
    <w:p w:rsidR="001526FB" w:rsidRPr="00157BD3" w:rsidRDefault="001526FB" w:rsidP="00A76C21">
      <w:pPr>
        <w:tabs>
          <w:tab w:val="left" w:pos="4020"/>
        </w:tabs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:rsidR="001526FB" w:rsidRPr="00157BD3" w:rsidRDefault="001526FB" w:rsidP="00A76C21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О</w:t>
      </w:r>
      <w:r w:rsidRPr="00157BD3">
        <w:rPr>
          <w:sz w:val="26"/>
          <w:szCs w:val="26"/>
        </w:rPr>
        <w:t>б исполнении бюджета</w:t>
      </w:r>
      <w:r>
        <w:rPr>
          <w:sz w:val="26"/>
          <w:szCs w:val="26"/>
        </w:rPr>
        <w:t xml:space="preserve"> с. п. Псынабо</w:t>
      </w:r>
      <w:r w:rsidRPr="00157BD3">
        <w:rPr>
          <w:sz w:val="26"/>
          <w:szCs w:val="26"/>
        </w:rPr>
        <w:t xml:space="preserve"> Урванского муниципального района</w:t>
      </w:r>
    </w:p>
    <w:p w:rsidR="001526FB" w:rsidRPr="00157BD3" w:rsidRDefault="001526FB" w:rsidP="00A76C21">
      <w:pPr>
        <w:tabs>
          <w:tab w:val="left" w:pos="4020"/>
        </w:tabs>
        <w:jc w:val="center"/>
        <w:rPr>
          <w:sz w:val="26"/>
          <w:szCs w:val="26"/>
        </w:rPr>
      </w:pPr>
      <w:r w:rsidRPr="00157BD3">
        <w:rPr>
          <w:sz w:val="26"/>
          <w:szCs w:val="26"/>
        </w:rPr>
        <w:t>Кабардино-</w:t>
      </w:r>
      <w:r>
        <w:rPr>
          <w:sz w:val="26"/>
          <w:szCs w:val="26"/>
        </w:rPr>
        <w:t>Б</w:t>
      </w:r>
      <w:r w:rsidRPr="00157BD3">
        <w:rPr>
          <w:sz w:val="26"/>
          <w:szCs w:val="26"/>
        </w:rPr>
        <w:t xml:space="preserve">алкарской Республики за </w:t>
      </w:r>
      <w:r>
        <w:rPr>
          <w:sz w:val="26"/>
          <w:szCs w:val="26"/>
        </w:rPr>
        <w:t xml:space="preserve">2020 </w:t>
      </w:r>
      <w:r w:rsidRPr="00157BD3">
        <w:rPr>
          <w:sz w:val="26"/>
          <w:szCs w:val="26"/>
        </w:rPr>
        <w:t>год</w:t>
      </w:r>
    </w:p>
    <w:p w:rsidR="001526FB" w:rsidRDefault="001526FB" w:rsidP="00A76C21"/>
    <w:p w:rsidR="001526FB" w:rsidRPr="00144819" w:rsidRDefault="001526FB" w:rsidP="00A76C21">
      <w:pPr>
        <w:ind w:right="-433"/>
        <w:jc w:val="both"/>
        <w:rPr>
          <w:b w:val="0"/>
          <w:sz w:val="26"/>
          <w:szCs w:val="26"/>
        </w:rPr>
      </w:pPr>
      <w:r w:rsidRPr="00B93E6B">
        <w:rPr>
          <w:sz w:val="26"/>
          <w:szCs w:val="26"/>
        </w:rPr>
        <w:t>Статья 1.</w:t>
      </w:r>
      <w:r>
        <w:rPr>
          <w:b w:val="0"/>
          <w:sz w:val="26"/>
          <w:szCs w:val="26"/>
        </w:rPr>
        <w:t xml:space="preserve"> </w:t>
      </w:r>
      <w:r w:rsidRPr="00144819">
        <w:rPr>
          <w:b w:val="0"/>
          <w:sz w:val="26"/>
          <w:szCs w:val="26"/>
        </w:rPr>
        <w:t>Утвердить отчет об исполнении бюджета</w:t>
      </w:r>
      <w:r>
        <w:rPr>
          <w:b w:val="0"/>
          <w:sz w:val="26"/>
          <w:szCs w:val="26"/>
        </w:rPr>
        <w:t xml:space="preserve"> сельского поселения Псынабо </w:t>
      </w:r>
      <w:r w:rsidRPr="00144819">
        <w:rPr>
          <w:b w:val="0"/>
          <w:sz w:val="26"/>
          <w:szCs w:val="26"/>
        </w:rPr>
        <w:t>Урванского муниципально</w:t>
      </w:r>
      <w:r>
        <w:rPr>
          <w:b w:val="0"/>
          <w:sz w:val="26"/>
          <w:szCs w:val="26"/>
        </w:rPr>
        <w:t xml:space="preserve">го района КБР, (далее – </w:t>
      </w:r>
      <w:r w:rsidRPr="00144819">
        <w:rPr>
          <w:b w:val="0"/>
          <w:sz w:val="26"/>
          <w:szCs w:val="26"/>
        </w:rPr>
        <w:t>бюджет</w:t>
      </w:r>
      <w:r>
        <w:rPr>
          <w:b w:val="0"/>
          <w:sz w:val="26"/>
          <w:szCs w:val="26"/>
        </w:rPr>
        <w:t xml:space="preserve"> с. п. Псынабо</w:t>
      </w:r>
      <w:r w:rsidRPr="00144819">
        <w:rPr>
          <w:b w:val="0"/>
          <w:sz w:val="26"/>
          <w:szCs w:val="26"/>
        </w:rPr>
        <w:t>) за 20</w:t>
      </w:r>
      <w:r>
        <w:rPr>
          <w:b w:val="0"/>
          <w:sz w:val="26"/>
          <w:szCs w:val="26"/>
        </w:rPr>
        <w:t>20 год по доходам в сумме</w:t>
      </w:r>
      <w:r w:rsidRPr="006F15FC"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>6 876 900.77</w:t>
      </w:r>
      <w:r w:rsidRPr="006F15FC">
        <w:rPr>
          <w:b w:val="0"/>
          <w:sz w:val="26"/>
          <w:szCs w:val="26"/>
        </w:rPr>
        <w:t xml:space="preserve"> </w:t>
      </w:r>
      <w:r w:rsidRPr="00144819">
        <w:rPr>
          <w:b w:val="0"/>
          <w:sz w:val="26"/>
          <w:szCs w:val="26"/>
        </w:rPr>
        <w:t>руб</w:t>
      </w:r>
      <w:r>
        <w:rPr>
          <w:b w:val="0"/>
          <w:sz w:val="26"/>
          <w:szCs w:val="26"/>
        </w:rPr>
        <w:t>лей</w:t>
      </w:r>
      <w:r w:rsidRPr="00144819">
        <w:rPr>
          <w:b w:val="0"/>
          <w:sz w:val="26"/>
          <w:szCs w:val="26"/>
        </w:rPr>
        <w:t>, в том числе объем безвозмездных поступлений</w:t>
      </w:r>
      <w:r>
        <w:rPr>
          <w:b w:val="0"/>
          <w:sz w:val="26"/>
          <w:szCs w:val="26"/>
        </w:rPr>
        <w:t>,</w:t>
      </w:r>
      <w:r w:rsidRPr="00144819">
        <w:rPr>
          <w:b w:val="0"/>
          <w:sz w:val="26"/>
          <w:szCs w:val="26"/>
        </w:rPr>
        <w:t xml:space="preserve"> в сумме </w:t>
      </w:r>
      <w:r w:rsidRPr="006F15FC">
        <w:rPr>
          <w:b w:val="0"/>
          <w:sz w:val="26"/>
          <w:szCs w:val="26"/>
        </w:rPr>
        <w:t>4</w:t>
      </w:r>
      <w:r>
        <w:rPr>
          <w:b w:val="0"/>
          <w:sz w:val="26"/>
          <w:szCs w:val="26"/>
        </w:rPr>
        <w:t> 444 152.47 рублей;</w:t>
      </w:r>
      <w:r w:rsidRPr="00144819">
        <w:rPr>
          <w:b w:val="0"/>
          <w:sz w:val="26"/>
          <w:szCs w:val="26"/>
        </w:rPr>
        <w:t xml:space="preserve"> по расходам в сумме </w:t>
      </w:r>
      <w:r w:rsidRPr="00C4735E">
        <w:rPr>
          <w:b w:val="0"/>
          <w:sz w:val="26"/>
          <w:szCs w:val="26"/>
        </w:rPr>
        <w:t>6</w:t>
      </w:r>
      <w:r>
        <w:rPr>
          <w:b w:val="0"/>
          <w:sz w:val="26"/>
          <w:szCs w:val="26"/>
        </w:rPr>
        <w:t xml:space="preserve"> 317 273,20 </w:t>
      </w:r>
      <w:r w:rsidRPr="00144819">
        <w:rPr>
          <w:b w:val="0"/>
          <w:sz w:val="26"/>
          <w:szCs w:val="26"/>
        </w:rPr>
        <w:t xml:space="preserve">рублей с превышением </w:t>
      </w:r>
      <w:r>
        <w:rPr>
          <w:b w:val="0"/>
          <w:sz w:val="26"/>
          <w:szCs w:val="26"/>
        </w:rPr>
        <w:t xml:space="preserve">доходов над расходами (дефицит </w:t>
      </w:r>
      <w:r w:rsidRPr="00144819">
        <w:rPr>
          <w:b w:val="0"/>
          <w:sz w:val="26"/>
          <w:szCs w:val="26"/>
        </w:rPr>
        <w:t>бюджета) в сумме</w:t>
      </w:r>
      <w:r>
        <w:rPr>
          <w:b w:val="0"/>
          <w:sz w:val="26"/>
          <w:szCs w:val="26"/>
        </w:rPr>
        <w:t xml:space="preserve"> –</w:t>
      </w:r>
      <w:r w:rsidRPr="00144819"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>565 503,76 рублей</w:t>
      </w:r>
      <w:r w:rsidRPr="00144819">
        <w:rPr>
          <w:b w:val="0"/>
          <w:sz w:val="26"/>
          <w:szCs w:val="26"/>
        </w:rPr>
        <w:t xml:space="preserve"> со следующими показателями:</w:t>
      </w:r>
    </w:p>
    <w:p w:rsidR="001526FB" w:rsidRPr="00144819" w:rsidRDefault="001526FB" w:rsidP="00A76C21">
      <w:pPr>
        <w:ind w:right="-433"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- по доходам </w:t>
      </w:r>
      <w:r w:rsidRPr="00144819">
        <w:rPr>
          <w:b w:val="0"/>
          <w:sz w:val="26"/>
          <w:szCs w:val="26"/>
        </w:rPr>
        <w:t>бюджета</w:t>
      </w:r>
      <w:r>
        <w:rPr>
          <w:b w:val="0"/>
          <w:sz w:val="26"/>
          <w:szCs w:val="26"/>
        </w:rPr>
        <w:t xml:space="preserve"> с. п. Псынабо,</w:t>
      </w:r>
      <w:r w:rsidRPr="00144819">
        <w:rPr>
          <w:b w:val="0"/>
          <w:sz w:val="26"/>
          <w:szCs w:val="26"/>
        </w:rPr>
        <w:t xml:space="preserve"> за 20</w:t>
      </w:r>
      <w:r>
        <w:rPr>
          <w:b w:val="0"/>
          <w:sz w:val="26"/>
          <w:szCs w:val="26"/>
        </w:rPr>
        <w:t xml:space="preserve">20 </w:t>
      </w:r>
      <w:r w:rsidRPr="00144819">
        <w:rPr>
          <w:b w:val="0"/>
          <w:sz w:val="26"/>
          <w:szCs w:val="26"/>
        </w:rPr>
        <w:t>год по кодам видов доходов, подвидов доходов, классификации операций сектора государственного управления, относящихся к доходам бюджетов</w:t>
      </w:r>
      <w:r>
        <w:rPr>
          <w:b w:val="0"/>
          <w:sz w:val="26"/>
          <w:szCs w:val="26"/>
        </w:rPr>
        <w:t>, согласно приложению №1</w:t>
      </w:r>
      <w:r w:rsidRPr="00144819">
        <w:rPr>
          <w:b w:val="0"/>
          <w:sz w:val="26"/>
          <w:szCs w:val="26"/>
        </w:rPr>
        <w:t xml:space="preserve"> к настоящему Решению;</w:t>
      </w:r>
    </w:p>
    <w:p w:rsidR="001526FB" w:rsidRPr="00144819" w:rsidRDefault="001526FB" w:rsidP="00A76C21">
      <w:pPr>
        <w:ind w:right="-433"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- по расходам </w:t>
      </w:r>
      <w:r w:rsidRPr="00144819">
        <w:rPr>
          <w:b w:val="0"/>
          <w:sz w:val="26"/>
          <w:szCs w:val="26"/>
        </w:rPr>
        <w:t>бюджета</w:t>
      </w:r>
      <w:r>
        <w:rPr>
          <w:b w:val="0"/>
          <w:sz w:val="26"/>
          <w:szCs w:val="26"/>
        </w:rPr>
        <w:t xml:space="preserve"> с. п. Псынабо,</w:t>
      </w:r>
      <w:r w:rsidRPr="00144819">
        <w:rPr>
          <w:b w:val="0"/>
          <w:sz w:val="26"/>
          <w:szCs w:val="26"/>
        </w:rPr>
        <w:t xml:space="preserve"> за 20</w:t>
      </w:r>
      <w:r>
        <w:rPr>
          <w:b w:val="0"/>
          <w:sz w:val="26"/>
          <w:szCs w:val="26"/>
        </w:rPr>
        <w:t>20</w:t>
      </w:r>
      <w:r w:rsidRPr="00144819">
        <w:rPr>
          <w:b w:val="0"/>
          <w:sz w:val="26"/>
          <w:szCs w:val="26"/>
        </w:rPr>
        <w:t xml:space="preserve"> год по ведомственной структуре классификации расходов районного</w:t>
      </w:r>
      <w:r>
        <w:rPr>
          <w:b w:val="0"/>
          <w:sz w:val="26"/>
          <w:szCs w:val="26"/>
        </w:rPr>
        <w:t xml:space="preserve"> бюджета согласно приложению №2</w:t>
      </w:r>
      <w:r w:rsidRPr="00144819">
        <w:rPr>
          <w:b w:val="0"/>
          <w:sz w:val="26"/>
          <w:szCs w:val="26"/>
        </w:rPr>
        <w:t xml:space="preserve"> к настоящему Решению;</w:t>
      </w:r>
    </w:p>
    <w:p w:rsidR="001526FB" w:rsidRPr="00144819" w:rsidRDefault="001526FB" w:rsidP="00A76C21">
      <w:pPr>
        <w:ind w:right="-433"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- по расходам </w:t>
      </w:r>
      <w:r w:rsidRPr="00144819">
        <w:rPr>
          <w:b w:val="0"/>
          <w:sz w:val="26"/>
          <w:szCs w:val="26"/>
        </w:rPr>
        <w:t>бюджета</w:t>
      </w:r>
      <w:r>
        <w:rPr>
          <w:b w:val="0"/>
          <w:sz w:val="26"/>
          <w:szCs w:val="26"/>
        </w:rPr>
        <w:t xml:space="preserve"> с. п. Псынабо </w:t>
      </w:r>
      <w:r w:rsidRPr="00144819">
        <w:rPr>
          <w:b w:val="0"/>
          <w:sz w:val="26"/>
          <w:szCs w:val="26"/>
        </w:rPr>
        <w:t xml:space="preserve">за </w:t>
      </w:r>
      <w:r>
        <w:rPr>
          <w:b w:val="0"/>
          <w:sz w:val="26"/>
          <w:szCs w:val="26"/>
        </w:rPr>
        <w:t>2020</w:t>
      </w:r>
      <w:r w:rsidRPr="00144819">
        <w:rPr>
          <w:b w:val="0"/>
          <w:sz w:val="26"/>
          <w:szCs w:val="26"/>
        </w:rPr>
        <w:t xml:space="preserve"> год по разделам и подразделам,  классификации расходов бюджетов</w:t>
      </w:r>
      <w:r>
        <w:rPr>
          <w:b w:val="0"/>
          <w:sz w:val="26"/>
          <w:szCs w:val="26"/>
        </w:rPr>
        <w:t xml:space="preserve"> согласно приложению №3</w:t>
      </w:r>
      <w:r w:rsidRPr="00144819">
        <w:rPr>
          <w:b w:val="0"/>
          <w:sz w:val="26"/>
          <w:szCs w:val="26"/>
        </w:rPr>
        <w:t xml:space="preserve"> к настоящему Решению;</w:t>
      </w:r>
    </w:p>
    <w:p w:rsidR="001526FB" w:rsidRPr="00144819" w:rsidRDefault="001526FB" w:rsidP="00A76C21">
      <w:pPr>
        <w:ind w:right="-433"/>
        <w:jc w:val="both"/>
        <w:rPr>
          <w:b w:val="0"/>
          <w:sz w:val="26"/>
          <w:szCs w:val="26"/>
        </w:rPr>
      </w:pPr>
      <w:r w:rsidRPr="00144819">
        <w:rPr>
          <w:b w:val="0"/>
          <w:sz w:val="26"/>
          <w:szCs w:val="26"/>
        </w:rPr>
        <w:tab/>
      </w:r>
      <w:r>
        <w:rPr>
          <w:b w:val="0"/>
          <w:sz w:val="26"/>
          <w:szCs w:val="26"/>
        </w:rPr>
        <w:t xml:space="preserve">- </w:t>
      </w:r>
      <w:r w:rsidRPr="00144819">
        <w:rPr>
          <w:b w:val="0"/>
          <w:sz w:val="26"/>
          <w:szCs w:val="26"/>
        </w:rPr>
        <w:t>по источникам финансирования де</w:t>
      </w:r>
      <w:r>
        <w:rPr>
          <w:b w:val="0"/>
          <w:sz w:val="26"/>
          <w:szCs w:val="26"/>
        </w:rPr>
        <w:t xml:space="preserve">фицита </w:t>
      </w:r>
      <w:r w:rsidRPr="00144819">
        <w:rPr>
          <w:b w:val="0"/>
          <w:sz w:val="26"/>
          <w:szCs w:val="26"/>
        </w:rPr>
        <w:t>бюджета</w:t>
      </w:r>
      <w:r>
        <w:rPr>
          <w:b w:val="0"/>
          <w:sz w:val="26"/>
          <w:szCs w:val="26"/>
        </w:rPr>
        <w:t xml:space="preserve"> с. п. Псынабо,</w:t>
      </w:r>
      <w:r w:rsidRPr="00144819">
        <w:rPr>
          <w:b w:val="0"/>
          <w:sz w:val="26"/>
          <w:szCs w:val="26"/>
        </w:rPr>
        <w:t xml:space="preserve"> за </w:t>
      </w:r>
      <w:r>
        <w:rPr>
          <w:b w:val="0"/>
          <w:sz w:val="26"/>
          <w:szCs w:val="26"/>
        </w:rPr>
        <w:t>2020</w:t>
      </w:r>
      <w:r w:rsidRPr="00144819">
        <w:rPr>
          <w:b w:val="0"/>
          <w:sz w:val="26"/>
          <w:szCs w:val="26"/>
        </w:rPr>
        <w:t xml:space="preserve"> год по кодам классификации источников  финансирования дефицита бюджетов</w:t>
      </w:r>
      <w:r>
        <w:rPr>
          <w:b w:val="0"/>
          <w:sz w:val="26"/>
          <w:szCs w:val="26"/>
        </w:rPr>
        <w:t>,</w:t>
      </w:r>
      <w:r w:rsidRPr="00144819">
        <w:rPr>
          <w:b w:val="0"/>
          <w:sz w:val="26"/>
          <w:szCs w:val="26"/>
        </w:rPr>
        <w:t xml:space="preserve"> с</w:t>
      </w:r>
      <w:r>
        <w:rPr>
          <w:b w:val="0"/>
          <w:sz w:val="26"/>
          <w:szCs w:val="26"/>
        </w:rPr>
        <w:t>огласно приложению №4</w:t>
      </w:r>
      <w:r w:rsidRPr="00144819">
        <w:rPr>
          <w:b w:val="0"/>
          <w:sz w:val="26"/>
          <w:szCs w:val="26"/>
        </w:rPr>
        <w:t xml:space="preserve"> к настоящему Решению;</w:t>
      </w:r>
    </w:p>
    <w:p w:rsidR="001526FB" w:rsidRPr="00144819" w:rsidRDefault="001526FB" w:rsidP="00A76C21">
      <w:pPr>
        <w:ind w:right="-433"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- </w:t>
      </w:r>
      <w:r w:rsidRPr="00144819">
        <w:rPr>
          <w:b w:val="0"/>
          <w:sz w:val="26"/>
          <w:szCs w:val="26"/>
        </w:rPr>
        <w:t>по источникам  финансирования дефицита</w:t>
      </w:r>
      <w:r>
        <w:rPr>
          <w:b w:val="0"/>
          <w:sz w:val="26"/>
          <w:szCs w:val="26"/>
        </w:rPr>
        <w:t xml:space="preserve"> </w:t>
      </w:r>
      <w:r w:rsidRPr="00144819">
        <w:rPr>
          <w:b w:val="0"/>
          <w:sz w:val="26"/>
          <w:szCs w:val="26"/>
        </w:rPr>
        <w:t>бюджета</w:t>
      </w:r>
      <w:r>
        <w:rPr>
          <w:b w:val="0"/>
          <w:sz w:val="26"/>
          <w:szCs w:val="26"/>
        </w:rPr>
        <w:t xml:space="preserve"> с. п. Псынабо,</w:t>
      </w:r>
      <w:r w:rsidRPr="00144819">
        <w:rPr>
          <w:b w:val="0"/>
          <w:sz w:val="26"/>
          <w:szCs w:val="26"/>
        </w:rPr>
        <w:t xml:space="preserve"> за </w:t>
      </w:r>
      <w:r>
        <w:rPr>
          <w:b w:val="0"/>
          <w:sz w:val="26"/>
          <w:szCs w:val="26"/>
        </w:rPr>
        <w:t>2020</w:t>
      </w:r>
      <w:r w:rsidRPr="00144819">
        <w:rPr>
          <w:b w:val="0"/>
          <w:sz w:val="26"/>
          <w:szCs w:val="26"/>
        </w:rPr>
        <w:t xml:space="preserve"> год по кодам групп, подгрупп, статей, видов  источников  финансирования дефицита бюджетов</w:t>
      </w:r>
      <w:r>
        <w:rPr>
          <w:b w:val="0"/>
          <w:sz w:val="26"/>
          <w:szCs w:val="26"/>
        </w:rPr>
        <w:t>,</w:t>
      </w:r>
      <w:r w:rsidRPr="00144819">
        <w:rPr>
          <w:b w:val="0"/>
          <w:sz w:val="26"/>
          <w:szCs w:val="26"/>
        </w:rPr>
        <w:t xml:space="preserve"> классификации операций сектора государственного управления, относящихся к источникам  финансирования дефицита бюджета, согласно приложению № </w:t>
      </w:r>
      <w:r>
        <w:rPr>
          <w:b w:val="0"/>
          <w:sz w:val="26"/>
          <w:szCs w:val="26"/>
        </w:rPr>
        <w:t>5</w:t>
      </w:r>
      <w:r w:rsidRPr="00144819">
        <w:rPr>
          <w:b w:val="0"/>
          <w:sz w:val="26"/>
          <w:szCs w:val="26"/>
        </w:rPr>
        <w:t xml:space="preserve"> к настоящему Решению;</w:t>
      </w:r>
    </w:p>
    <w:p w:rsidR="001526FB" w:rsidRPr="00144819" w:rsidRDefault="001526FB" w:rsidP="00A76C21">
      <w:pPr>
        <w:ind w:right="-433"/>
        <w:jc w:val="both"/>
        <w:rPr>
          <w:rFonts w:ascii="Calibri" w:hAnsi="Calibri"/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           - </w:t>
      </w:r>
      <w:r w:rsidRPr="00831B0A">
        <w:rPr>
          <w:b w:val="0"/>
          <w:sz w:val="26"/>
          <w:szCs w:val="26"/>
        </w:rPr>
        <w:t>о расходах за счет с</w:t>
      </w:r>
      <w:r w:rsidRPr="008E042D">
        <w:rPr>
          <w:b w:val="0"/>
          <w:sz w:val="26"/>
          <w:szCs w:val="26"/>
        </w:rPr>
        <w:t>редств резервного фонда согласно приложению № 6</w:t>
      </w:r>
      <w:r>
        <w:rPr>
          <w:b w:val="0"/>
          <w:sz w:val="26"/>
          <w:szCs w:val="26"/>
        </w:rPr>
        <w:t>,</w:t>
      </w:r>
    </w:p>
    <w:p w:rsidR="001526FB" w:rsidRDefault="001526FB" w:rsidP="00A76C21">
      <w:pPr>
        <w:ind w:right="-433"/>
        <w:jc w:val="both"/>
        <w:rPr>
          <w:b w:val="0"/>
          <w:sz w:val="26"/>
          <w:szCs w:val="26"/>
        </w:rPr>
      </w:pPr>
    </w:p>
    <w:p w:rsidR="001526FB" w:rsidRPr="00E75DE7" w:rsidRDefault="001526FB" w:rsidP="00970AE1">
      <w:pPr>
        <w:tabs>
          <w:tab w:val="left" w:pos="3870"/>
          <w:tab w:val="left" w:pos="8400"/>
        </w:tabs>
        <w:jc w:val="both"/>
        <w:rPr>
          <w:bCs w:val="0"/>
          <w:sz w:val="28"/>
          <w:szCs w:val="28"/>
        </w:rPr>
      </w:pPr>
    </w:p>
    <w:p w:rsidR="001526FB" w:rsidRPr="00E75DE7" w:rsidRDefault="001526FB" w:rsidP="00970AE1">
      <w:pPr>
        <w:pStyle w:val="List"/>
        <w:ind w:left="0" w:firstLine="0"/>
        <w:jc w:val="both"/>
        <w:rPr>
          <w:sz w:val="28"/>
          <w:szCs w:val="28"/>
        </w:rPr>
      </w:pPr>
      <w:r w:rsidRPr="00E75DE7">
        <w:rPr>
          <w:sz w:val="28"/>
          <w:szCs w:val="28"/>
        </w:rPr>
        <w:t>Заместитель председателя</w:t>
      </w:r>
    </w:p>
    <w:p w:rsidR="001526FB" w:rsidRPr="00E75DE7" w:rsidRDefault="001526FB" w:rsidP="00970AE1">
      <w:pPr>
        <w:pStyle w:val="List"/>
        <w:ind w:left="0" w:firstLine="0"/>
        <w:jc w:val="both"/>
        <w:rPr>
          <w:sz w:val="28"/>
          <w:szCs w:val="28"/>
        </w:rPr>
      </w:pPr>
      <w:r w:rsidRPr="00E75DE7">
        <w:rPr>
          <w:sz w:val="28"/>
          <w:szCs w:val="28"/>
        </w:rPr>
        <w:t xml:space="preserve">Совета местного самоуправления с.п.Псынабо  </w:t>
      </w:r>
      <w:r>
        <w:rPr>
          <w:sz w:val="28"/>
          <w:szCs w:val="28"/>
        </w:rPr>
        <w:t xml:space="preserve">         </w:t>
      </w:r>
      <w:r w:rsidRPr="00E75DE7">
        <w:rPr>
          <w:sz w:val="28"/>
          <w:szCs w:val="28"/>
        </w:rPr>
        <w:t xml:space="preserve">                   И.Х. Теувова</w:t>
      </w:r>
    </w:p>
    <w:p w:rsidR="001526FB" w:rsidRPr="00E75DE7" w:rsidRDefault="001526FB" w:rsidP="00970AE1">
      <w:pPr>
        <w:jc w:val="both"/>
        <w:rPr>
          <w:sz w:val="28"/>
          <w:szCs w:val="28"/>
        </w:rPr>
      </w:pPr>
    </w:p>
    <w:p w:rsidR="001526FB" w:rsidRDefault="001526FB" w:rsidP="009A160F">
      <w:pPr>
        <w:ind w:right="-433"/>
        <w:rPr>
          <w:sz w:val="26"/>
          <w:szCs w:val="26"/>
        </w:rPr>
      </w:pPr>
    </w:p>
    <w:p w:rsidR="001526FB" w:rsidRDefault="001526FB" w:rsidP="009A160F">
      <w:pPr>
        <w:ind w:right="-433"/>
        <w:rPr>
          <w:sz w:val="16"/>
          <w:szCs w:val="16"/>
        </w:rPr>
      </w:pPr>
      <w:r w:rsidRPr="00157BD3">
        <w:rPr>
          <w:sz w:val="26"/>
          <w:szCs w:val="26"/>
        </w:rPr>
        <w:t xml:space="preserve">  </w:t>
      </w:r>
      <w:r w:rsidRPr="00EB145A">
        <w:rPr>
          <w:sz w:val="16"/>
          <w:szCs w:val="16"/>
        </w:rPr>
        <w:t xml:space="preserve">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</w:t>
      </w:r>
      <w:r w:rsidRPr="00EB145A">
        <w:rPr>
          <w:sz w:val="16"/>
          <w:szCs w:val="16"/>
        </w:rPr>
        <w:t xml:space="preserve">           </w:t>
      </w:r>
      <w:r>
        <w:rPr>
          <w:sz w:val="16"/>
          <w:szCs w:val="16"/>
        </w:rPr>
        <w:t xml:space="preserve">        </w:t>
      </w:r>
      <w:r w:rsidRPr="00EB145A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                    </w:t>
      </w:r>
    </w:p>
    <w:tbl>
      <w:tblPr>
        <w:tblpPr w:leftFromText="180" w:rightFromText="180" w:vertAnchor="text" w:horzAnchor="page" w:tblpX="862" w:tblpY="-1132"/>
        <w:tblW w:w="10762" w:type="dxa"/>
        <w:tblLayout w:type="fixed"/>
        <w:tblLook w:val="00A0"/>
      </w:tblPr>
      <w:tblGrid>
        <w:gridCol w:w="91"/>
        <w:gridCol w:w="4278"/>
        <w:gridCol w:w="559"/>
        <w:gridCol w:w="2126"/>
        <w:gridCol w:w="1276"/>
        <w:gridCol w:w="1210"/>
        <w:gridCol w:w="1200"/>
        <w:gridCol w:w="22"/>
      </w:tblGrid>
      <w:tr w:rsidR="001526FB" w:rsidRPr="00875F5E" w:rsidTr="00176CEE">
        <w:trPr>
          <w:trHeight w:val="270"/>
        </w:trPr>
        <w:tc>
          <w:tcPr>
            <w:tcW w:w="1076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526FB" w:rsidRDefault="001526FB" w:rsidP="00176CEE">
            <w:pPr>
              <w:jc w:val="center"/>
              <w:rPr>
                <w:bCs w:val="0"/>
                <w:sz w:val="18"/>
                <w:szCs w:val="18"/>
              </w:rPr>
            </w:pPr>
          </w:p>
          <w:p w:rsidR="001526FB" w:rsidRPr="009A160F" w:rsidRDefault="001526FB" w:rsidP="00176CEE">
            <w:pPr>
              <w:ind w:right="-433"/>
              <w:rPr>
                <w:sz w:val="26"/>
                <w:szCs w:val="2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</w:t>
            </w:r>
            <w:r w:rsidRPr="00EB145A">
              <w:rPr>
                <w:sz w:val="16"/>
                <w:szCs w:val="16"/>
              </w:rPr>
              <w:t>Приложение N 1</w:t>
            </w:r>
          </w:p>
          <w:p w:rsidR="001526FB" w:rsidRPr="00EB145A" w:rsidRDefault="001526FB" w:rsidP="00176CEE">
            <w:pPr>
              <w:pStyle w:val="ConsPlusNormal"/>
              <w:widowControl/>
              <w:ind w:right="-423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EB145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</w:t>
            </w:r>
            <w:r w:rsidRPr="00EB145A">
              <w:rPr>
                <w:rFonts w:ascii="Times New Roman" w:hAnsi="Times New Roman" w:cs="Times New Roman"/>
                <w:sz w:val="16"/>
                <w:szCs w:val="16"/>
              </w:rPr>
              <w:t xml:space="preserve"> к Решению СМС</w:t>
            </w:r>
          </w:p>
          <w:p w:rsidR="001526FB" w:rsidRPr="00EB145A" w:rsidRDefault="001526FB" w:rsidP="00176CEE">
            <w:pPr>
              <w:pStyle w:val="ConsPlusNormal"/>
              <w:widowControl/>
              <w:ind w:right="-423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EB145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</w:t>
            </w:r>
            <w:r w:rsidRPr="00EB145A">
              <w:rPr>
                <w:rFonts w:ascii="Times New Roman" w:hAnsi="Times New Roman" w:cs="Times New Roman"/>
                <w:sz w:val="16"/>
                <w:szCs w:val="16"/>
              </w:rPr>
              <w:t>"Об исполнении бюджет  с. п. Псынабо</w:t>
            </w:r>
          </w:p>
          <w:p w:rsidR="001526FB" w:rsidRPr="00EB145A" w:rsidRDefault="001526FB" w:rsidP="00176CEE">
            <w:pPr>
              <w:pStyle w:val="ConsPlusNormal"/>
              <w:widowControl/>
              <w:ind w:right="-423" w:firstLine="0"/>
              <w:rPr>
                <w:sz w:val="16"/>
                <w:szCs w:val="16"/>
              </w:rPr>
            </w:pPr>
            <w:r w:rsidRPr="00EB145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</w:t>
            </w:r>
            <w:r w:rsidRPr="00EB145A">
              <w:rPr>
                <w:rFonts w:ascii="Times New Roman" w:hAnsi="Times New Roman" w:cs="Times New Roman"/>
                <w:sz w:val="16"/>
                <w:szCs w:val="16"/>
              </w:rPr>
              <w:t xml:space="preserve"> Урванского муниципального района КБР</w:t>
            </w:r>
          </w:p>
          <w:p w:rsidR="001526FB" w:rsidRPr="00176CEE" w:rsidRDefault="001526FB" w:rsidP="00176CEE">
            <w:pPr>
              <w:ind w:right="-423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EB145A"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</w:t>
            </w:r>
            <w:r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                 </w:t>
            </w:r>
            <w:r w:rsidRPr="00EB145A"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         </w:t>
            </w:r>
            <w:r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                     </w:t>
            </w:r>
            <w:r w:rsidRPr="00EB145A">
              <w:rPr>
                <w:rFonts w:ascii="Arial" w:hAnsi="Arial" w:cs="Arial"/>
                <w:b w:val="0"/>
                <w:i/>
                <w:sz w:val="16"/>
                <w:szCs w:val="16"/>
              </w:rPr>
              <w:t>за 20</w:t>
            </w:r>
            <w:r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20 </w:t>
            </w:r>
            <w:r w:rsidRPr="00EB145A">
              <w:rPr>
                <w:rFonts w:ascii="Arial" w:hAnsi="Arial" w:cs="Arial"/>
                <w:b w:val="0"/>
                <w:i/>
                <w:sz w:val="16"/>
                <w:szCs w:val="16"/>
              </w:rPr>
              <w:t>год</w:t>
            </w:r>
          </w:p>
          <w:p w:rsidR="001526FB" w:rsidRDefault="001526FB" w:rsidP="00176CEE">
            <w:pPr>
              <w:rPr>
                <w:bCs w:val="0"/>
                <w:sz w:val="18"/>
                <w:szCs w:val="18"/>
              </w:rPr>
            </w:pPr>
          </w:p>
          <w:p w:rsidR="001526FB" w:rsidRDefault="001526FB" w:rsidP="00176CEE">
            <w:pPr>
              <w:jc w:val="center"/>
              <w:rPr>
                <w:bCs w:val="0"/>
                <w:sz w:val="18"/>
                <w:szCs w:val="18"/>
              </w:rPr>
            </w:pPr>
          </w:p>
          <w:p w:rsidR="001526FB" w:rsidRPr="00970ADB" w:rsidRDefault="001526FB" w:rsidP="00176CEE">
            <w:pPr>
              <w:jc w:val="center"/>
              <w:rPr>
                <w:bCs w:val="0"/>
                <w:sz w:val="18"/>
                <w:szCs w:val="18"/>
              </w:rPr>
            </w:pPr>
            <w:r w:rsidRPr="00970ADB">
              <w:rPr>
                <w:bCs w:val="0"/>
                <w:sz w:val="18"/>
                <w:szCs w:val="18"/>
              </w:rPr>
              <w:t>ДОХОДЫ</w:t>
            </w:r>
          </w:p>
        </w:tc>
      </w:tr>
      <w:tr w:rsidR="001526FB" w:rsidRPr="00875F5E" w:rsidTr="00176CEE">
        <w:trPr>
          <w:trHeight w:val="270"/>
        </w:trPr>
        <w:tc>
          <w:tcPr>
            <w:tcW w:w="1076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526FB" w:rsidRDefault="001526FB" w:rsidP="00176CEE">
            <w:pPr>
              <w:jc w:val="center"/>
              <w:rPr>
                <w:bCs w:val="0"/>
                <w:sz w:val="18"/>
                <w:szCs w:val="18"/>
              </w:rPr>
            </w:pPr>
            <w:r w:rsidRPr="00970ADB">
              <w:rPr>
                <w:bCs w:val="0"/>
                <w:sz w:val="18"/>
                <w:szCs w:val="18"/>
              </w:rPr>
              <w:t>бюджета с. п. Псынабо Урванского муниципального района за 20</w:t>
            </w:r>
            <w:r>
              <w:rPr>
                <w:bCs w:val="0"/>
                <w:sz w:val="18"/>
                <w:szCs w:val="18"/>
              </w:rPr>
              <w:t>20</w:t>
            </w:r>
            <w:r w:rsidRPr="00970ADB">
              <w:rPr>
                <w:bCs w:val="0"/>
                <w:sz w:val="18"/>
                <w:szCs w:val="18"/>
              </w:rPr>
              <w:t xml:space="preserve"> год</w:t>
            </w:r>
          </w:p>
          <w:p w:rsidR="001526FB" w:rsidRDefault="001526FB" w:rsidP="00176CEE">
            <w:pPr>
              <w:jc w:val="center"/>
              <w:rPr>
                <w:bCs w:val="0"/>
                <w:sz w:val="18"/>
                <w:szCs w:val="18"/>
              </w:rPr>
            </w:pPr>
            <w:r w:rsidRPr="00970ADB">
              <w:rPr>
                <w:bCs w:val="0"/>
                <w:sz w:val="18"/>
                <w:szCs w:val="18"/>
              </w:rPr>
              <w:t>по кодам видов доходов, подвидов доходов</w:t>
            </w:r>
          </w:p>
          <w:p w:rsidR="001526FB" w:rsidRPr="00970ADB" w:rsidRDefault="001526FB" w:rsidP="00176CEE">
            <w:pPr>
              <w:jc w:val="center"/>
              <w:rPr>
                <w:bCs w:val="0"/>
                <w:sz w:val="18"/>
                <w:szCs w:val="18"/>
              </w:rPr>
            </w:pP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184"/>
        </w:trPr>
        <w:tc>
          <w:tcPr>
            <w:tcW w:w="427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Код строки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Утвержден</w:t>
            </w:r>
            <w:r>
              <w:rPr>
                <w:rFonts w:ascii="Arial CYR" w:hAnsi="Arial CYR" w:cs="Arial CYR"/>
                <w:sz w:val="16"/>
                <w:szCs w:val="16"/>
              </w:rPr>
              <w:t>-</w:t>
            </w:r>
            <w:r w:rsidRPr="001B0A70">
              <w:rPr>
                <w:rFonts w:ascii="Arial CYR" w:hAnsi="Arial CYR" w:cs="Arial CYR"/>
                <w:sz w:val="16"/>
                <w:szCs w:val="16"/>
              </w:rPr>
              <w:t>ные бюджетные назначения</w:t>
            </w:r>
          </w:p>
        </w:tc>
        <w:tc>
          <w:tcPr>
            <w:tcW w:w="121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  <w:tc>
          <w:tcPr>
            <w:tcW w:w="12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Неисполненные назначения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184"/>
        </w:trPr>
        <w:tc>
          <w:tcPr>
            <w:tcW w:w="427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184"/>
        </w:trPr>
        <w:tc>
          <w:tcPr>
            <w:tcW w:w="427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184"/>
        </w:trPr>
        <w:tc>
          <w:tcPr>
            <w:tcW w:w="427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184"/>
        </w:trPr>
        <w:tc>
          <w:tcPr>
            <w:tcW w:w="427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184"/>
        </w:trPr>
        <w:tc>
          <w:tcPr>
            <w:tcW w:w="427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469"/>
        </w:trPr>
        <w:tc>
          <w:tcPr>
            <w:tcW w:w="427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252"/>
        </w:trPr>
        <w:tc>
          <w:tcPr>
            <w:tcW w:w="42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255"/>
        </w:trPr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0" w:name="RANGE!A19"/>
            <w:bookmarkEnd w:id="0"/>
            <w:r w:rsidRPr="001B0A70">
              <w:rPr>
                <w:rFonts w:ascii="Arial CYR" w:hAnsi="Arial CYR" w:cs="Arial CYR"/>
                <w:sz w:val="16"/>
                <w:szCs w:val="16"/>
              </w:rPr>
              <w:t>Доходы бюджета - всего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6 810 041,09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6 876 900,77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255"/>
        </w:trPr>
        <w:tc>
          <w:tcPr>
            <w:tcW w:w="427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255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000 10000000000000000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1 271 237,56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1 338 097,24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255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182 10100000000000000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211 000,00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224 534,01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255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1" w:name="RANGE!A23:D25"/>
            <w:bookmarkEnd w:id="1"/>
            <w:r w:rsidRPr="001B0A70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182 10102000010000110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211 000,00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224 534,01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614C53">
        <w:trPr>
          <w:gridBefore w:val="1"/>
          <w:gridAfter w:val="1"/>
          <w:wBefore w:w="91" w:type="dxa"/>
          <w:wAfter w:w="22" w:type="dxa"/>
          <w:trHeight w:val="1121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2" w:name="RANGE!A24"/>
            <w:bookmarkEnd w:id="2"/>
            <w:r w:rsidRPr="001B0A70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182 10102010010000110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bookmarkStart w:id="3" w:name="RANGE!D24"/>
            <w:bookmarkEnd w:id="3"/>
            <w:r w:rsidRPr="001B0A70">
              <w:rPr>
                <w:rFonts w:ascii="Arial CYR" w:hAnsi="Arial CYR" w:cs="Arial CYR"/>
                <w:sz w:val="16"/>
                <w:szCs w:val="16"/>
              </w:rPr>
              <w:t>211 000,00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224 534,01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614C53">
        <w:trPr>
          <w:gridBefore w:val="1"/>
          <w:gridAfter w:val="1"/>
          <w:wBefore w:w="91" w:type="dxa"/>
          <w:wAfter w:w="22" w:type="dxa"/>
          <w:trHeight w:val="1561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182 10102010011000110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211 000,00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216 301,42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1350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182 10102010012100110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351,69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1350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(прочие поступления)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182 10102010014000110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7 880,90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675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100 10300000000000000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709 137,56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633 258,74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75 878,82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450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100 10302000010000110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709 137,56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633 258,74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75 878,82</w:t>
            </w:r>
          </w:p>
        </w:tc>
      </w:tr>
      <w:tr w:rsidR="001526FB" w:rsidRPr="001B0A70" w:rsidTr="00614C53">
        <w:trPr>
          <w:gridBefore w:val="1"/>
          <w:gridAfter w:val="1"/>
          <w:wBefore w:w="91" w:type="dxa"/>
          <w:wAfter w:w="22" w:type="dxa"/>
          <w:trHeight w:val="1868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100 10302231010000110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324 951,61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292 082,85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32 868,76</w:t>
            </w:r>
          </w:p>
        </w:tc>
      </w:tr>
      <w:tr w:rsidR="001526FB" w:rsidRPr="001B0A70" w:rsidTr="00614C53">
        <w:trPr>
          <w:gridBefore w:val="1"/>
          <w:gridAfter w:val="1"/>
          <w:wBefore w:w="91" w:type="dxa"/>
          <w:wAfter w:w="22" w:type="dxa"/>
          <w:trHeight w:val="2123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100 10302241010000110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1 673,78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2 089,18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2025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100 10302251010000110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424 447,84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392 933,51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31 514,33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2025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100 10302261010000110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-41 935,67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-53 846,80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11 911,13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255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182 10500000000000000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25 700,00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26 479,28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255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182 10503000010000110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25 700,00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26 479,28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255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182 10503010010000110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25 700,00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26 479,28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900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182 10503010011000110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25 700,00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25 969,58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450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182 10503010012100110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509,70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255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НАЛОГИ НА ИМУЩЕСТВО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182 10600000000000000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325 400,00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453 825,21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255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182 10601000000000110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88 000,00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63 669,84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24 330,16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675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182 10601030100000110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88 000,00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63 669,84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24 330,16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1350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182 10601030101000110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88 000,00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60 265,19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27 734,81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900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182 10601030102100110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3 404,65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255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182 10606000000000110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237 400,00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390 155,37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255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182 10606030000000110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166 100,00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193 234,44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675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182 10606033100000110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166 100,00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193 234,44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255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182 10606040000000110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71 300,00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196 920,93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675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182 10606043100000110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71 300,00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196 920,93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255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703 20000000000000000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5 538 803,53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5 538 803,53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675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703 20200000000000000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5 538 803,53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5 538 803,53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450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703 20210000000000150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4 529 652,47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4 529 652,47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255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703 20215001000000150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85 500,00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85 500,00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450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703 20215001100000150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85 500,00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85 500,00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450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Дотации бюджетам на выравнивание бюджетной обеспеченности из бюджетов муниципальных районов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703 20216001000000150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4 444 152,47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4 444 152,47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675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703 20216001100000150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4 444 152,47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4 444 152,47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450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703 20220000000000150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917 990,00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917 990,00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1350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703 20220216000000150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917 990,00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917 990,00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1575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703 20220216100000150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917 990,00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917 990,00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450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703 20230000000000150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91 161,06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91 161,06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675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703 20235118000000150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91 161,06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91 161,06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1B0A70" w:rsidTr="00176CEE">
        <w:trPr>
          <w:gridBefore w:val="1"/>
          <w:gridAfter w:val="1"/>
          <w:wBefore w:w="91" w:type="dxa"/>
          <w:wAfter w:w="22" w:type="dxa"/>
          <w:trHeight w:val="675"/>
        </w:trPr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1B0A70" w:rsidRDefault="001526FB" w:rsidP="00176CEE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4" w:name="RANGE!A61"/>
            <w:bookmarkEnd w:id="4"/>
            <w:r w:rsidRPr="001B0A70">
              <w:rPr>
                <w:rFonts w:ascii="Arial CYR" w:hAnsi="Arial CYR" w:cs="Arial CYR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1B0A70" w:rsidRDefault="001526FB" w:rsidP="00176CE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703 20235118100000150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91 161,06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0A70">
              <w:rPr>
                <w:rFonts w:ascii="Arial CYR" w:hAnsi="Arial CYR" w:cs="Arial CYR"/>
                <w:sz w:val="16"/>
                <w:szCs w:val="16"/>
              </w:rPr>
              <w:t>91 161,06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1B0A70" w:rsidRDefault="001526FB" w:rsidP="00176CEE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bookmarkStart w:id="5" w:name="RANGE!F61"/>
            <w:bookmarkEnd w:id="5"/>
            <w:r w:rsidRPr="001B0A7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</w:tbl>
    <w:p w:rsidR="001526FB" w:rsidRDefault="001526FB">
      <w:r>
        <w:br w:type="textWrapping" w:clear="all"/>
      </w:r>
    </w:p>
    <w:p w:rsidR="001526FB" w:rsidRPr="002B06E9" w:rsidRDefault="001526FB" w:rsidP="0050407A">
      <w:pPr>
        <w:pStyle w:val="ConsPlusNormal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2B06E9">
        <w:rPr>
          <w:rFonts w:ascii="Times New Roman" w:hAnsi="Times New Roman" w:cs="Times New Roman"/>
          <w:sz w:val="18"/>
          <w:szCs w:val="18"/>
        </w:rPr>
        <w:t>Приложение N</w:t>
      </w:r>
      <w:r>
        <w:rPr>
          <w:rFonts w:ascii="Times New Roman" w:hAnsi="Times New Roman" w:cs="Times New Roman"/>
          <w:sz w:val="18"/>
          <w:szCs w:val="18"/>
        </w:rPr>
        <w:t>2</w:t>
      </w:r>
      <w:r w:rsidRPr="002B06E9">
        <w:rPr>
          <w:rFonts w:ascii="Times New Roman" w:hAnsi="Times New Roman" w:cs="Times New Roman"/>
          <w:sz w:val="18"/>
          <w:szCs w:val="18"/>
        </w:rPr>
        <w:t xml:space="preserve"> </w:t>
      </w:r>
    </w:p>
    <w:p w:rsidR="001526FB" w:rsidRPr="002B06E9" w:rsidRDefault="001526FB" w:rsidP="0050407A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2B06E9">
        <w:rPr>
          <w:rFonts w:ascii="Times New Roman" w:hAnsi="Times New Roman" w:cs="Times New Roman"/>
          <w:sz w:val="18"/>
          <w:szCs w:val="18"/>
        </w:rPr>
        <w:t>к Решению СМС</w:t>
      </w:r>
    </w:p>
    <w:p w:rsidR="001526FB" w:rsidRPr="002B06E9" w:rsidRDefault="001526FB" w:rsidP="0050407A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</w:t>
      </w:r>
      <w:r w:rsidRPr="002B06E9">
        <w:rPr>
          <w:rFonts w:ascii="Times New Roman" w:hAnsi="Times New Roman" w:cs="Times New Roman"/>
          <w:sz w:val="18"/>
          <w:szCs w:val="18"/>
        </w:rPr>
        <w:t xml:space="preserve">"Об исполнении бюджета с. п. Псынабо </w:t>
      </w:r>
    </w:p>
    <w:p w:rsidR="001526FB" w:rsidRPr="002B06E9" w:rsidRDefault="001526FB" w:rsidP="0050407A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</w:t>
      </w:r>
      <w:r w:rsidRPr="002B06E9">
        <w:rPr>
          <w:rFonts w:ascii="Times New Roman" w:hAnsi="Times New Roman" w:cs="Times New Roman"/>
          <w:sz w:val="18"/>
          <w:szCs w:val="18"/>
        </w:rPr>
        <w:t>Урванского муниципального района КБР</w:t>
      </w:r>
    </w:p>
    <w:p w:rsidR="001526FB" w:rsidRPr="008E042D" w:rsidRDefault="001526FB" w:rsidP="0050407A">
      <w:pPr>
        <w:ind w:right="-281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2B06E9">
        <w:rPr>
          <w:b w:val="0"/>
          <w:sz w:val="18"/>
          <w:szCs w:val="18"/>
        </w:rPr>
        <w:t xml:space="preserve"> за 20</w:t>
      </w:r>
      <w:r>
        <w:rPr>
          <w:b w:val="0"/>
          <w:sz w:val="18"/>
          <w:szCs w:val="18"/>
        </w:rPr>
        <w:t xml:space="preserve">20 </w:t>
      </w:r>
      <w:r w:rsidRPr="002B06E9">
        <w:rPr>
          <w:b w:val="0"/>
          <w:sz w:val="18"/>
          <w:szCs w:val="18"/>
        </w:rPr>
        <w:t>год"</w:t>
      </w:r>
    </w:p>
    <w:p w:rsidR="001526FB" w:rsidRPr="002B06E9" w:rsidRDefault="001526FB" w:rsidP="0050407A">
      <w:pPr>
        <w:tabs>
          <w:tab w:val="left" w:pos="4020"/>
        </w:tabs>
        <w:jc w:val="center"/>
        <w:rPr>
          <w:sz w:val="18"/>
          <w:szCs w:val="18"/>
        </w:rPr>
      </w:pPr>
      <w:r w:rsidRPr="002B06E9">
        <w:rPr>
          <w:sz w:val="18"/>
          <w:szCs w:val="18"/>
        </w:rPr>
        <w:t>Расходы бюджета с. п. Псынабо за 20</w:t>
      </w:r>
      <w:r>
        <w:rPr>
          <w:sz w:val="18"/>
          <w:szCs w:val="18"/>
        </w:rPr>
        <w:t>20</w:t>
      </w:r>
      <w:r w:rsidRPr="002B06E9">
        <w:rPr>
          <w:sz w:val="18"/>
          <w:szCs w:val="18"/>
        </w:rPr>
        <w:t xml:space="preserve"> год</w:t>
      </w:r>
    </w:p>
    <w:p w:rsidR="001526FB" w:rsidRDefault="001526FB" w:rsidP="0050407A">
      <w:pPr>
        <w:tabs>
          <w:tab w:val="left" w:pos="4020"/>
        </w:tabs>
        <w:jc w:val="center"/>
        <w:rPr>
          <w:sz w:val="18"/>
          <w:szCs w:val="18"/>
        </w:rPr>
      </w:pPr>
      <w:r w:rsidRPr="002B06E9">
        <w:rPr>
          <w:sz w:val="18"/>
          <w:szCs w:val="18"/>
        </w:rPr>
        <w:t>по ведомственной структуре расходов бюджета</w:t>
      </w:r>
    </w:p>
    <w:p w:rsidR="001526FB" w:rsidRDefault="001526FB"/>
    <w:p w:rsidR="001526FB" w:rsidRDefault="001526FB"/>
    <w:tbl>
      <w:tblPr>
        <w:tblW w:w="10632" w:type="dxa"/>
        <w:tblInd w:w="-743" w:type="dxa"/>
        <w:tblLayout w:type="fixed"/>
        <w:tblLook w:val="00A0"/>
      </w:tblPr>
      <w:tblGrid>
        <w:gridCol w:w="4426"/>
        <w:gridCol w:w="542"/>
        <w:gridCol w:w="2153"/>
        <w:gridCol w:w="1243"/>
        <w:gridCol w:w="1228"/>
        <w:gridCol w:w="1040"/>
      </w:tblGrid>
      <w:tr w:rsidR="001526FB" w:rsidRPr="00693DC5" w:rsidTr="00536532">
        <w:trPr>
          <w:trHeight w:val="184"/>
        </w:trPr>
        <w:tc>
          <w:tcPr>
            <w:tcW w:w="442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42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Код строки</w:t>
            </w:r>
          </w:p>
        </w:tc>
        <w:tc>
          <w:tcPr>
            <w:tcW w:w="2153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243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2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  <w:tc>
          <w:tcPr>
            <w:tcW w:w="104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Неисполненные назначения</w:t>
            </w:r>
          </w:p>
        </w:tc>
      </w:tr>
      <w:tr w:rsidR="001526FB" w:rsidRPr="00693DC5" w:rsidTr="00536532">
        <w:trPr>
          <w:trHeight w:val="184"/>
        </w:trPr>
        <w:tc>
          <w:tcPr>
            <w:tcW w:w="442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4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5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2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4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1526FB" w:rsidRPr="00693DC5" w:rsidTr="00536532">
        <w:trPr>
          <w:trHeight w:val="184"/>
        </w:trPr>
        <w:tc>
          <w:tcPr>
            <w:tcW w:w="442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4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5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2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4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1526FB" w:rsidRPr="00693DC5" w:rsidTr="00536532">
        <w:trPr>
          <w:trHeight w:val="184"/>
        </w:trPr>
        <w:tc>
          <w:tcPr>
            <w:tcW w:w="442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4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5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2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4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1526FB" w:rsidRPr="00693DC5" w:rsidTr="00536532">
        <w:trPr>
          <w:trHeight w:val="184"/>
        </w:trPr>
        <w:tc>
          <w:tcPr>
            <w:tcW w:w="442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4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5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2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4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1526FB" w:rsidRPr="00693DC5" w:rsidTr="00536532">
        <w:trPr>
          <w:trHeight w:val="184"/>
        </w:trPr>
        <w:tc>
          <w:tcPr>
            <w:tcW w:w="442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5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2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1526FB" w:rsidRPr="00693DC5" w:rsidTr="00536532">
        <w:trPr>
          <w:trHeight w:val="124"/>
        </w:trPr>
        <w:tc>
          <w:tcPr>
            <w:tcW w:w="44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6" w:name="RANGE!A13"/>
            <w:bookmarkEnd w:id="6"/>
            <w:r w:rsidRPr="00693DC5">
              <w:rPr>
                <w:rFonts w:ascii="Arial CYR" w:hAnsi="Arial CYR" w:cs="Arial CYR"/>
                <w:sz w:val="16"/>
                <w:szCs w:val="16"/>
              </w:rPr>
              <w:t>Расходы бюджета - всего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6 969 403,13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6 317 273,20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652 129,93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</w:rPr>
            </w:pPr>
            <w:r w:rsidRPr="00693DC5">
              <w:rPr>
                <w:rFonts w:ascii="Arial CYR" w:hAnsi="Arial CYR" w:cs="Arial CYR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</w:rPr>
            </w:pPr>
            <w:r w:rsidRPr="00693DC5">
              <w:rPr>
                <w:rFonts w:ascii="Arial CYR" w:hAnsi="Arial CYR" w:cs="Arial CYR"/>
              </w:rPr>
              <w:t> 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</w:rPr>
            </w:pPr>
            <w:r w:rsidRPr="00693DC5">
              <w:rPr>
                <w:rFonts w:ascii="Arial CYR" w:hAnsi="Arial CYR" w:cs="Arial CYR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</w:rPr>
            </w:pPr>
            <w:r w:rsidRPr="00693DC5">
              <w:rPr>
                <w:rFonts w:ascii="Arial CYR" w:hAnsi="Arial CYR" w:cs="Arial CY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</w:rPr>
            </w:pPr>
            <w:r w:rsidRPr="00693DC5">
              <w:rPr>
                <w:rFonts w:ascii="Arial CYR" w:hAnsi="Arial CYR" w:cs="Arial CYR"/>
              </w:rPr>
              <w:t> 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000 0100 0000000000 000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2 669 756,98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2 654 591,93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15 165,05</w:t>
            </w:r>
          </w:p>
        </w:tc>
      </w:tr>
      <w:tr w:rsidR="001526FB" w:rsidRPr="00693DC5" w:rsidTr="00536532">
        <w:trPr>
          <w:trHeight w:val="5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000 0100 0000000000 100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2 355 285,45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2 355 283,42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2,03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000 0100 0000000000 120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2 355 285,45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2 355 283,42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2,03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000 0100 0000000000 121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1 812 975,00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1 812 973,42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1,58</w:t>
            </w:r>
          </w:p>
        </w:tc>
      </w:tr>
      <w:tr w:rsidR="001526FB" w:rsidRPr="00693DC5" w:rsidTr="00536532">
        <w:trPr>
          <w:trHeight w:val="311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000 0100 0000000000 129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542 310,45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542 310,00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0,45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7" w:name="RANGE!A20:D22"/>
            <w:bookmarkEnd w:id="7"/>
            <w:r w:rsidRPr="00693DC5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000 0100 0000000000 200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299 359,83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294 196,81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5 163,02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8" w:name="RANGE!A21"/>
            <w:bookmarkEnd w:id="8"/>
            <w:r w:rsidRPr="00693DC5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000 0100 0000000000 240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bookmarkStart w:id="9" w:name="RANGE!D21"/>
            <w:bookmarkEnd w:id="9"/>
            <w:r w:rsidRPr="00693DC5">
              <w:rPr>
                <w:rFonts w:ascii="Arial CYR" w:hAnsi="Arial CYR" w:cs="Arial CYR"/>
                <w:sz w:val="16"/>
                <w:szCs w:val="16"/>
              </w:rPr>
              <w:t>299 359,83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294 196,81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5 163,02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000 0100 0000000000 244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299 359,83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294 196,81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5 163,02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000 0100 0000000000 800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15 111,70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000 0100 0000000000 850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000 0100 0000000000 853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000 0100 0000000000 870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</w:tr>
      <w:tr w:rsidR="001526FB" w:rsidRPr="00693DC5" w:rsidTr="00536532">
        <w:trPr>
          <w:trHeight w:val="311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000 0102 0000000000 000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779 933,15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779 931,96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1,19</w:t>
            </w:r>
          </w:p>
        </w:tc>
      </w:tr>
      <w:tr w:rsidR="001526FB" w:rsidRPr="00693DC5" w:rsidTr="00536532">
        <w:trPr>
          <w:trHeight w:val="5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000 0102 0000000000 100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779 933,15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779 931,96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1,19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000 0102 0000000000 120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779 933,15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779 931,96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1,19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000 0102 0000000000 121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603 027,00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603 025,96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1,04</w:t>
            </w:r>
          </w:p>
        </w:tc>
      </w:tr>
      <w:tr w:rsidR="001526FB" w:rsidRPr="00693DC5" w:rsidTr="00536532">
        <w:trPr>
          <w:trHeight w:val="311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000 0102 0000000000 129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176 906,15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176 906,00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0,15</w:t>
            </w:r>
          </w:p>
        </w:tc>
      </w:tr>
      <w:tr w:rsidR="001526FB" w:rsidRPr="00693DC5" w:rsidTr="00536532">
        <w:trPr>
          <w:trHeight w:val="415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000 0104 0000000000 000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1 874 712,13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1 869 548,27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5 163,86</w:t>
            </w:r>
          </w:p>
        </w:tc>
      </w:tr>
      <w:tr w:rsidR="001526FB" w:rsidRPr="00693DC5" w:rsidTr="00536532">
        <w:trPr>
          <w:trHeight w:val="5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000 0104 0000000000 100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1 575 352,30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1 575 351,46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0,84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000 0104 0000000000 120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1 575 352,30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1 575 351,46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0,84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000 0104 0000000000 121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1 209 948,00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1 209 947,46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0,54</w:t>
            </w:r>
          </w:p>
        </w:tc>
      </w:tr>
      <w:tr w:rsidR="001526FB" w:rsidRPr="00693DC5" w:rsidTr="00536532">
        <w:trPr>
          <w:trHeight w:val="311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000 0104 0000000000 129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365 404,30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365 404,00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0,30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000 0104 0000000000 200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299 359,83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294 196,81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5 163,02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000 0104 0000000000 240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299 359,83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294 196,81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5 163,02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000 0104 0000000000 244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299 359,83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294 196,81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5 163,02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000 0111 0000000000 000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000 0111 0000000000 800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000 0111 0000000000 870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000 0113 0000000000 000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000 0113 0000000000 800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000 0113 0000000000 850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000 0113 0000000000 853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НАЦИОНАЛЬНАЯ ОБОРОНА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000 0200 0000000000 000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91 161,06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91 161,06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5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000 0200 0000000000 100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86 118,71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86 118,71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000 0200 0000000000 120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86 118,71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86 118,71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000 0200 0000000000 121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66 143,40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66 143,40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311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000 0200 0000000000 129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19 975,31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19 975,31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000 0200 0000000000 200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5 042,35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5 042,35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000 0200 0000000000 240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5 042,35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5 042,35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000 0200 0000000000 244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5 042,35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5 042,35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000 0203 0000000000 000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91 161,06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91 161,06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518"/>
        </w:trPr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000 0203 0000000000 100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86 118,71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86 118,71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000 0203 0000000000 120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86 118,71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86 118,71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000 0203 0000000000 121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66 143,40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66 143,40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311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000 0203 0000000000 129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19 975,31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19 975,31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000 0203 0000000000 200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5 042,35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5 042,35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000 0203 0000000000 240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5 042,35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5 042,35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000 0203 0000000000 244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5 042,35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5 042,35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000 0400 0000000000 000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1 886 489,60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1 498 014,00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388 475,60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000 0400 0000000000 200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968 499,60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580 024,00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388 475,60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000 0400 0000000000 240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968 499,60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580 024,00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388 475,60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000 0400 0000000000 244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968 499,60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580 024,00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388 475,60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000 0400 0000000000 800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917 990,00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917 990,00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000 0400 0000000000 850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917 990,00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917 990,00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000 0400 0000000000 851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674 443,02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674 443,02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000 0400 0000000000 853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243 546,98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243 546,98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000 0409 0000000000 000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1 786 489,60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1 398 014,00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388 475,60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000 0409 0000000000 200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868 499,60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480 024,00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388 475,60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000 0409 0000000000 240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868 499,60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480 024,00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388 475,60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000 0409 0000000000 244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868 499,60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480 024,00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388 475,60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000 0409 0000000000 800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917 990,00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917 990,00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000 0409 0000000000 850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917 990,00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917 990,00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000 0409 0000000000 851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674 443,02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674 443,02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000 0409 0000000000 853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243 546,98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243 546,98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000 0412 0000000000 000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000 0412 0000000000 200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000 0412 0000000000 240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000 0412 0000000000 244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000 0500 0000000000 000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298 300,00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298 299,50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0,50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000 0500 0000000000 200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298 300,00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298 299,50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0,50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000 0500 0000000000 240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298 300,00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298 299,50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0,50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000 0500 0000000000 244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298 300,00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298 299,50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0,50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000 0503 0000000000 000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298 300,00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298 299,50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0,50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000 0503 0000000000 200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298 300,00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298 299,50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0,50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000 0503 0000000000 240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298 300,00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298 299,50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0,50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000 0503 0000000000 244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298 300,00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298 299,50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0,50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000 0800 0000000000 000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1 937 931,49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1 698 100,21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239 831,28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000 0800 0000000000 200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397 031,00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319 014,72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78 016,28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000 0800 0000000000 240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397 031,00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319 014,72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78 016,28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000 0800 0000000000 244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397 031,00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319 014,72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78 016,28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000 0800 0000000000 500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1 330 900,49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1 330 900,49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000 0800 0000000000 540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1 330 900,49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1 330 900,49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000 0800 0000000000 800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210 000,00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48 185,00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161 815,00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000 0800 0000000000 850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210 000,00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48 185,00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161 815,00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000 0800 0000000000 851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210 000,00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48 185,00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161 815,00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000 0801 0000000000 000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1 937 931,49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1 698 100,21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239 831,28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000 0801 0000000000 200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397 031,00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319 014,72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78 016,28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000 0801 0000000000 240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397 031,00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319 014,72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78 016,28</w:t>
            </w:r>
          </w:p>
        </w:tc>
      </w:tr>
      <w:tr w:rsidR="001526FB" w:rsidRPr="00693DC5" w:rsidTr="0054787C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000 0801 0000000000 244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397 031,00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319 014,72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78 016,28</w:t>
            </w:r>
          </w:p>
        </w:tc>
      </w:tr>
      <w:tr w:rsidR="001526FB" w:rsidRPr="00693DC5" w:rsidTr="0054787C">
        <w:trPr>
          <w:trHeight w:val="118"/>
        </w:trPr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000 0801 0000000000 500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1 330 900,49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1 330 900,49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4787C">
        <w:trPr>
          <w:trHeight w:val="432"/>
        </w:trPr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000 0801 0000000000 540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1 330 900,49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1 330 900,49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000 0801 0000000000 800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210 000,00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48 185,00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161 815,00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000 0801 0000000000 850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210 000,00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48 185,00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161 815,00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000 0801 0000000000 851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210 000,00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48 185,00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161 815,00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СОЦИАЛЬНАЯ  ПОЛИТИКА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000 1000 0000000000 000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60 764,00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52 106,50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8 657,50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000 1000 0000000000 300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60 764,00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52 106,50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8 657,50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000 1000 0000000000 310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60 764,00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52 106,50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8 657,50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000 1000 0000000000 312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60 764,00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52 106,50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8 657,50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Пенсионное  обеспечение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000 1001 0000000000 000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60 764,00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52 106,50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8 657,50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000 1001 0000000000 300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60 764,00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52 106,50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8 657,50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000 1001 0000000000 310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60 764,00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52 106,50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8 657,50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000 1001 0000000000 312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60 764,00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52 106,50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8 657,50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ФИЗИЧЕСКАЯ КУЛЬТУРА  И СПОРТ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000 1100 0000000000 000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000 1100 0000000000 200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000 1100 0000000000 240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000 1100 0000000000 244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Физическая  культура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000 1101 0000000000 000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000 1101 0000000000 200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207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000 1101 0000000000 240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118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000 1101 0000000000 244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1526FB" w:rsidRPr="00693DC5" w:rsidTr="00536532">
        <w:trPr>
          <w:trHeight w:val="83"/>
        </w:trPr>
        <w:tc>
          <w:tcPr>
            <w:tcW w:w="4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</w:rPr>
            </w:pPr>
            <w:r w:rsidRPr="00693DC5">
              <w:rPr>
                <w:rFonts w:ascii="Arial CYR" w:hAnsi="Arial CYR" w:cs="Arial CYR"/>
              </w:rPr>
              <w:t> </w:t>
            </w:r>
          </w:p>
        </w:tc>
        <w:tc>
          <w:tcPr>
            <w:tcW w:w="5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</w:rPr>
            </w:pPr>
            <w:r w:rsidRPr="00693DC5">
              <w:rPr>
                <w:rFonts w:ascii="Arial CYR" w:hAnsi="Arial CYR" w:cs="Arial CYR"/>
              </w:rPr>
              <w:t> </w:t>
            </w:r>
          </w:p>
        </w:tc>
        <w:tc>
          <w:tcPr>
            <w:tcW w:w="21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</w:rPr>
            </w:pPr>
            <w:r w:rsidRPr="00693DC5">
              <w:rPr>
                <w:rFonts w:ascii="Arial CYR" w:hAnsi="Arial CYR" w:cs="Arial CYR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</w:rPr>
            </w:pPr>
            <w:r w:rsidRPr="00693DC5">
              <w:rPr>
                <w:rFonts w:ascii="Arial CYR" w:hAnsi="Arial CYR" w:cs="Arial CYR"/>
              </w:rPr>
              <w:t> </w:t>
            </w:r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</w:rPr>
            </w:pPr>
            <w:r w:rsidRPr="00693DC5">
              <w:rPr>
                <w:rFonts w:ascii="Arial CYR" w:hAnsi="Arial CYR" w:cs="Arial CYR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</w:rPr>
            </w:pPr>
            <w:bookmarkStart w:id="10" w:name="RANGE!F125"/>
            <w:bookmarkEnd w:id="10"/>
            <w:r w:rsidRPr="00693DC5">
              <w:rPr>
                <w:rFonts w:ascii="Arial CYR" w:hAnsi="Arial CYR" w:cs="Arial CYR"/>
              </w:rPr>
              <w:t> </w:t>
            </w:r>
          </w:p>
        </w:tc>
      </w:tr>
      <w:tr w:rsidR="001526FB" w:rsidRPr="00693DC5" w:rsidTr="00536532">
        <w:trPr>
          <w:trHeight w:val="124"/>
        </w:trPr>
        <w:tc>
          <w:tcPr>
            <w:tcW w:w="4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693DC5" w:rsidRDefault="001526FB" w:rsidP="002E0C20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11" w:name="RANGE!A126"/>
            <w:bookmarkEnd w:id="11"/>
            <w:r w:rsidRPr="00693DC5">
              <w:rPr>
                <w:rFonts w:ascii="Arial CYR" w:hAnsi="Arial CYR" w:cs="Arial CYR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450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1526FB" w:rsidRPr="00693DC5" w:rsidRDefault="001526FB" w:rsidP="002E0C2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-159 362,04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>559 627,57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526FB" w:rsidRPr="00693DC5" w:rsidRDefault="001526FB" w:rsidP="002E0C2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93DC5">
              <w:rPr>
                <w:rFonts w:ascii="Arial CYR" w:hAnsi="Arial CYR" w:cs="Arial CYR"/>
                <w:sz w:val="16"/>
                <w:szCs w:val="16"/>
              </w:rPr>
              <w:t xml:space="preserve">x                    </w:t>
            </w:r>
          </w:p>
        </w:tc>
      </w:tr>
    </w:tbl>
    <w:p w:rsidR="001526FB" w:rsidRDefault="001526FB" w:rsidP="00B66964">
      <w:pPr>
        <w:pStyle w:val="ConsPlusNormal"/>
        <w:widowControl/>
        <w:ind w:right="-281" w:firstLine="0"/>
        <w:outlineLvl w:val="0"/>
        <w:rPr>
          <w:rFonts w:ascii="Times New Roman" w:hAnsi="Times New Roman" w:cs="Times New Roman"/>
          <w:sz w:val="18"/>
          <w:szCs w:val="18"/>
        </w:rPr>
      </w:pPr>
    </w:p>
    <w:p w:rsidR="001526FB" w:rsidRDefault="001526FB" w:rsidP="008823EE">
      <w:pPr>
        <w:pStyle w:val="ConsPlusNormal"/>
        <w:widowControl/>
        <w:ind w:right="-281" w:firstLine="0"/>
        <w:outlineLvl w:val="0"/>
        <w:rPr>
          <w:rFonts w:ascii="Times New Roman" w:hAnsi="Times New Roman" w:cs="Times New Roman"/>
          <w:sz w:val="18"/>
          <w:szCs w:val="18"/>
        </w:rPr>
      </w:pPr>
    </w:p>
    <w:p w:rsidR="001526FB" w:rsidRDefault="001526FB" w:rsidP="0099169C">
      <w:pPr>
        <w:pStyle w:val="ConsPlusNormal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</w:p>
    <w:p w:rsidR="001526FB" w:rsidRPr="006C7860" w:rsidRDefault="001526FB" w:rsidP="0099169C">
      <w:pPr>
        <w:pStyle w:val="ConsPlusNormal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6C786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</w:t>
      </w:r>
      <w:bookmarkStart w:id="12" w:name="OLE_LINK45"/>
      <w:bookmarkStart w:id="13" w:name="OLE_LINK46"/>
      <w:r w:rsidRPr="006C7860">
        <w:rPr>
          <w:rFonts w:ascii="Times New Roman" w:hAnsi="Times New Roman" w:cs="Times New Roman"/>
          <w:sz w:val="16"/>
          <w:szCs w:val="16"/>
        </w:rPr>
        <w:t>Приложение N3</w:t>
      </w:r>
    </w:p>
    <w:p w:rsidR="001526FB" w:rsidRPr="006C7860" w:rsidRDefault="001526FB" w:rsidP="0099169C">
      <w:pPr>
        <w:pStyle w:val="ConsPlusNormal"/>
        <w:widowControl/>
        <w:tabs>
          <w:tab w:val="center" w:pos="5242"/>
          <w:tab w:val="left" w:pos="8970"/>
        </w:tabs>
        <w:ind w:right="-281" w:firstLine="0"/>
        <w:rPr>
          <w:rFonts w:ascii="Times New Roman" w:hAnsi="Times New Roman" w:cs="Times New Roman"/>
          <w:sz w:val="16"/>
          <w:szCs w:val="16"/>
        </w:rPr>
      </w:pPr>
      <w:r w:rsidRPr="006C7860"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                                                                                                             к Решению СМС</w:t>
      </w:r>
      <w:r w:rsidRPr="006C7860"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                                                                       "Об исполнении бюджета с. п. Псынабо</w:t>
      </w:r>
    </w:p>
    <w:p w:rsidR="001526FB" w:rsidRPr="006C7860" w:rsidRDefault="001526FB" w:rsidP="0099169C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6"/>
          <w:szCs w:val="16"/>
        </w:rPr>
      </w:pPr>
      <w:r w:rsidRPr="006C786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Урванского муниципального района КБР</w:t>
      </w:r>
    </w:p>
    <w:p w:rsidR="001526FB" w:rsidRPr="006C7860" w:rsidRDefault="001526FB" w:rsidP="0099169C">
      <w:pPr>
        <w:ind w:right="-281"/>
        <w:jc w:val="center"/>
        <w:rPr>
          <w:b w:val="0"/>
          <w:sz w:val="16"/>
          <w:szCs w:val="16"/>
        </w:rPr>
      </w:pPr>
      <w:r w:rsidRPr="006C7860">
        <w:rPr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за 20</w:t>
      </w:r>
      <w:r>
        <w:rPr>
          <w:b w:val="0"/>
          <w:sz w:val="16"/>
          <w:szCs w:val="16"/>
        </w:rPr>
        <w:t>20</w:t>
      </w:r>
      <w:r w:rsidRPr="006C7860">
        <w:rPr>
          <w:b w:val="0"/>
          <w:sz w:val="16"/>
          <w:szCs w:val="16"/>
        </w:rPr>
        <w:t>год"</w:t>
      </w:r>
    </w:p>
    <w:bookmarkEnd w:id="12"/>
    <w:bookmarkEnd w:id="13"/>
    <w:p w:rsidR="001526FB" w:rsidRDefault="001526FB" w:rsidP="0099169C">
      <w:pPr>
        <w:pStyle w:val="ConsPlusTitle"/>
        <w:widowControl/>
        <w:ind w:right="-281"/>
        <w:jc w:val="center"/>
        <w:rPr>
          <w:rFonts w:ascii="Times New Roman" w:hAnsi="Times New Roman" w:cs="Times New Roman"/>
          <w:sz w:val="18"/>
          <w:szCs w:val="18"/>
        </w:rPr>
      </w:pPr>
    </w:p>
    <w:p w:rsidR="001526FB" w:rsidRPr="002B06E9" w:rsidRDefault="001526FB" w:rsidP="0099169C">
      <w:pPr>
        <w:pStyle w:val="ConsPlusTitle"/>
        <w:widowControl/>
        <w:ind w:right="-281"/>
        <w:jc w:val="center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Расходы бюджета с. п. Псынабо за 20</w:t>
      </w:r>
      <w:r>
        <w:rPr>
          <w:rFonts w:ascii="Times New Roman" w:hAnsi="Times New Roman" w:cs="Times New Roman"/>
          <w:sz w:val="18"/>
          <w:szCs w:val="18"/>
        </w:rPr>
        <w:t xml:space="preserve">20 </w:t>
      </w:r>
      <w:r w:rsidRPr="002B06E9">
        <w:rPr>
          <w:rFonts w:ascii="Times New Roman" w:hAnsi="Times New Roman" w:cs="Times New Roman"/>
          <w:sz w:val="18"/>
          <w:szCs w:val="18"/>
        </w:rPr>
        <w:t>год</w:t>
      </w:r>
    </w:p>
    <w:p w:rsidR="001526FB" w:rsidRPr="002B06E9" w:rsidRDefault="001526FB" w:rsidP="0099169C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по разделам и  подразделам</w:t>
      </w:r>
    </w:p>
    <w:p w:rsidR="001526FB" w:rsidRPr="002B06E9" w:rsidRDefault="001526FB" w:rsidP="0099169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классификации расходов бюджетов</w:t>
      </w:r>
    </w:p>
    <w:tbl>
      <w:tblPr>
        <w:tblW w:w="10310" w:type="dxa"/>
        <w:tblInd w:w="-563" w:type="dxa"/>
        <w:tblLayout w:type="fixed"/>
        <w:tblLook w:val="00A0"/>
      </w:tblPr>
      <w:tblGrid>
        <w:gridCol w:w="5774"/>
        <w:gridCol w:w="567"/>
        <w:gridCol w:w="1134"/>
        <w:gridCol w:w="1276"/>
        <w:gridCol w:w="1559"/>
      </w:tblGrid>
      <w:tr w:rsidR="001526FB" w:rsidRPr="00875F5E" w:rsidTr="0099169C">
        <w:trPr>
          <w:trHeight w:val="255"/>
        </w:trPr>
        <w:tc>
          <w:tcPr>
            <w:tcW w:w="5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526FB" w:rsidRPr="002F0538" w:rsidRDefault="001526FB" w:rsidP="00E94A54">
            <w:pPr>
              <w:jc w:val="center"/>
              <w:rPr>
                <w:bCs w:val="0"/>
                <w:sz w:val="17"/>
                <w:szCs w:val="17"/>
              </w:rPr>
            </w:pPr>
            <w:r w:rsidRPr="002F0538">
              <w:rPr>
                <w:bCs w:val="0"/>
                <w:sz w:val="17"/>
                <w:szCs w:val="17"/>
              </w:rPr>
              <w:t>Наименование показателя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26FB" w:rsidRPr="002F0538" w:rsidRDefault="001526FB" w:rsidP="00E94A54">
            <w:pPr>
              <w:jc w:val="center"/>
              <w:rPr>
                <w:bCs w:val="0"/>
                <w:sz w:val="17"/>
                <w:szCs w:val="17"/>
              </w:rPr>
            </w:pPr>
            <w:r w:rsidRPr="002F0538">
              <w:rPr>
                <w:bCs w:val="0"/>
                <w:sz w:val="17"/>
                <w:szCs w:val="17"/>
              </w:rPr>
              <w:t>код бюджетной классификации</w:t>
            </w:r>
          </w:p>
        </w:tc>
      </w:tr>
      <w:tr w:rsidR="001526FB" w:rsidRPr="00875F5E" w:rsidTr="0099169C">
        <w:trPr>
          <w:trHeight w:val="392"/>
        </w:trPr>
        <w:tc>
          <w:tcPr>
            <w:tcW w:w="5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2F0538" w:rsidRDefault="001526FB" w:rsidP="00E94A54">
            <w:pPr>
              <w:rPr>
                <w:bCs w:val="0"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2F0538" w:rsidRDefault="001526FB" w:rsidP="00E94A54">
            <w:pPr>
              <w:jc w:val="center"/>
              <w:rPr>
                <w:bCs w:val="0"/>
                <w:sz w:val="17"/>
                <w:szCs w:val="17"/>
              </w:rPr>
            </w:pPr>
            <w:r w:rsidRPr="002F0538">
              <w:rPr>
                <w:bCs w:val="0"/>
                <w:sz w:val="17"/>
                <w:szCs w:val="17"/>
              </w:rPr>
              <w:t>раздел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2F0538" w:rsidRDefault="001526FB" w:rsidP="00E94A54">
            <w:pPr>
              <w:jc w:val="center"/>
              <w:rPr>
                <w:bCs w:val="0"/>
                <w:sz w:val="17"/>
                <w:szCs w:val="17"/>
              </w:rPr>
            </w:pPr>
            <w:r w:rsidRPr="002F0538">
              <w:rPr>
                <w:bCs w:val="0"/>
                <w:sz w:val="17"/>
                <w:szCs w:val="17"/>
              </w:rPr>
              <w:t>под раздел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2F0538" w:rsidRDefault="001526FB" w:rsidP="00E94A54">
            <w:pPr>
              <w:jc w:val="center"/>
              <w:rPr>
                <w:bCs w:val="0"/>
                <w:sz w:val="17"/>
                <w:szCs w:val="17"/>
              </w:rPr>
            </w:pPr>
            <w:r w:rsidRPr="002F0538">
              <w:rPr>
                <w:bCs w:val="0"/>
                <w:sz w:val="17"/>
                <w:szCs w:val="17"/>
              </w:rPr>
              <w:t>план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2F0538" w:rsidRDefault="001526FB" w:rsidP="00E94A54">
            <w:pPr>
              <w:jc w:val="center"/>
              <w:rPr>
                <w:bCs w:val="0"/>
                <w:sz w:val="17"/>
                <w:szCs w:val="17"/>
              </w:rPr>
            </w:pPr>
            <w:r w:rsidRPr="002F0538">
              <w:rPr>
                <w:bCs w:val="0"/>
                <w:sz w:val="17"/>
                <w:szCs w:val="17"/>
              </w:rPr>
              <w:t>факт</w:t>
            </w:r>
          </w:p>
        </w:tc>
      </w:tr>
      <w:tr w:rsidR="001526FB" w:rsidRPr="00875F5E" w:rsidTr="0099169C">
        <w:trPr>
          <w:trHeight w:val="133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rPr>
                <w:bCs w:val="0"/>
                <w:iCs/>
                <w:sz w:val="15"/>
                <w:szCs w:val="15"/>
              </w:rPr>
            </w:pPr>
            <w:r w:rsidRPr="002F0538">
              <w:rPr>
                <w:bCs w:val="0"/>
                <w:iCs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6"/>
                <w:szCs w:val="16"/>
              </w:rPr>
            </w:pPr>
            <w:r w:rsidRPr="002F0538">
              <w:rPr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6"/>
                <w:szCs w:val="16"/>
              </w:rPr>
            </w:pPr>
            <w:r w:rsidRPr="002F0538">
              <w:rPr>
                <w:bCs w:val="0"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2F0538" w:rsidRDefault="001526FB" w:rsidP="00E94A54">
            <w:pPr>
              <w:jc w:val="right"/>
              <w:rPr>
                <w:bCs w:val="0"/>
                <w:iCs/>
                <w:sz w:val="18"/>
                <w:szCs w:val="18"/>
              </w:rPr>
            </w:pPr>
            <w:r>
              <w:rPr>
                <w:bCs w:val="0"/>
                <w:iCs/>
                <w:sz w:val="18"/>
                <w:szCs w:val="18"/>
              </w:rPr>
              <w:t>2669756,98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2F0538" w:rsidRDefault="001526FB" w:rsidP="00E94A54">
            <w:pPr>
              <w:jc w:val="right"/>
              <w:rPr>
                <w:bCs w:val="0"/>
                <w:iCs/>
                <w:sz w:val="18"/>
                <w:szCs w:val="18"/>
              </w:rPr>
            </w:pPr>
            <w:r>
              <w:rPr>
                <w:bCs w:val="0"/>
                <w:iCs/>
                <w:sz w:val="18"/>
                <w:szCs w:val="18"/>
              </w:rPr>
              <w:t>2654591,93</w:t>
            </w:r>
          </w:p>
        </w:tc>
      </w:tr>
      <w:tr w:rsidR="001526FB" w:rsidRPr="0011509C" w:rsidTr="0099169C">
        <w:trPr>
          <w:trHeight w:val="133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rPr>
                <w:bCs w:val="0"/>
                <w:iCs/>
                <w:sz w:val="16"/>
                <w:szCs w:val="16"/>
              </w:rPr>
            </w:pPr>
            <w:r w:rsidRPr="002F0538">
              <w:rPr>
                <w:bCs w:val="0"/>
                <w:i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6"/>
                <w:szCs w:val="16"/>
              </w:rPr>
            </w:pPr>
            <w:r w:rsidRPr="002F0538">
              <w:rPr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ED7A08" w:rsidRDefault="001526FB" w:rsidP="00E94A54">
            <w:pPr>
              <w:jc w:val="center"/>
              <w:rPr>
                <w:b w:val="0"/>
                <w:bCs w:val="0"/>
                <w:iCs/>
                <w:sz w:val="16"/>
                <w:szCs w:val="16"/>
              </w:rPr>
            </w:pPr>
            <w:r w:rsidRPr="00ED7A08">
              <w:rPr>
                <w:b w:val="0"/>
                <w:bCs w:val="0"/>
                <w:iCs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ED7A08" w:rsidRDefault="001526FB" w:rsidP="00E94A54">
            <w:pPr>
              <w:jc w:val="right"/>
              <w:rPr>
                <w:b w:val="0"/>
                <w:bCs w:val="0"/>
                <w:iCs/>
                <w:sz w:val="18"/>
                <w:szCs w:val="18"/>
              </w:rPr>
            </w:pPr>
            <w:r w:rsidRPr="00ED7A08">
              <w:rPr>
                <w:b w:val="0"/>
                <w:bCs w:val="0"/>
                <w:iCs/>
                <w:sz w:val="18"/>
                <w:szCs w:val="18"/>
              </w:rPr>
              <w:t>779933</w:t>
            </w:r>
            <w:r>
              <w:rPr>
                <w:b w:val="0"/>
                <w:bCs w:val="0"/>
                <w:iCs/>
                <w:sz w:val="18"/>
                <w:szCs w:val="18"/>
              </w:rPr>
              <w:t>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ED7A08" w:rsidRDefault="001526FB" w:rsidP="00E94A54">
            <w:pPr>
              <w:jc w:val="right"/>
              <w:rPr>
                <w:b w:val="0"/>
                <w:bCs w:val="0"/>
                <w:iCs/>
                <w:sz w:val="18"/>
                <w:szCs w:val="18"/>
              </w:rPr>
            </w:pPr>
            <w:r w:rsidRPr="00ED7A08">
              <w:rPr>
                <w:b w:val="0"/>
                <w:bCs w:val="0"/>
                <w:iCs/>
                <w:sz w:val="18"/>
                <w:szCs w:val="18"/>
              </w:rPr>
              <w:t>779933</w:t>
            </w:r>
            <w:r>
              <w:rPr>
                <w:b w:val="0"/>
                <w:bCs w:val="0"/>
                <w:iCs/>
                <w:sz w:val="18"/>
                <w:szCs w:val="18"/>
              </w:rPr>
              <w:t>,15</w:t>
            </w:r>
          </w:p>
        </w:tc>
      </w:tr>
      <w:tr w:rsidR="001526FB" w:rsidRPr="0011509C" w:rsidTr="0099169C">
        <w:trPr>
          <w:trHeight w:val="601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rPr>
                <w:bCs w:val="0"/>
                <w:iCs/>
                <w:sz w:val="16"/>
                <w:szCs w:val="16"/>
              </w:rPr>
            </w:pPr>
            <w:r w:rsidRPr="002F0538">
              <w:rPr>
                <w:bCs w:val="0"/>
                <w:i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6"/>
                <w:szCs w:val="16"/>
              </w:rPr>
            </w:pPr>
            <w:r w:rsidRPr="002F0538">
              <w:rPr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ED7A08" w:rsidRDefault="001526FB" w:rsidP="00E94A54">
            <w:pPr>
              <w:jc w:val="center"/>
              <w:rPr>
                <w:b w:val="0"/>
                <w:bCs w:val="0"/>
                <w:iCs/>
                <w:sz w:val="16"/>
                <w:szCs w:val="16"/>
              </w:rPr>
            </w:pPr>
            <w:r w:rsidRPr="00ED7A08">
              <w:rPr>
                <w:b w:val="0"/>
                <w:bCs w:val="0"/>
                <w:i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ED7A08" w:rsidRDefault="001526FB" w:rsidP="00E94A54">
            <w:pPr>
              <w:jc w:val="right"/>
              <w:rPr>
                <w:b w:val="0"/>
                <w:bCs w:val="0"/>
                <w:iCs/>
                <w:sz w:val="18"/>
                <w:szCs w:val="18"/>
              </w:rPr>
            </w:pPr>
            <w:r>
              <w:rPr>
                <w:b w:val="0"/>
                <w:bCs w:val="0"/>
                <w:iCs/>
                <w:sz w:val="18"/>
                <w:szCs w:val="18"/>
              </w:rPr>
              <w:t>1874712,13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ED7A08" w:rsidRDefault="001526FB" w:rsidP="00E94A54">
            <w:pPr>
              <w:jc w:val="right"/>
              <w:rPr>
                <w:b w:val="0"/>
                <w:bCs w:val="0"/>
                <w:iCs/>
                <w:sz w:val="18"/>
                <w:szCs w:val="18"/>
              </w:rPr>
            </w:pPr>
            <w:r>
              <w:rPr>
                <w:b w:val="0"/>
                <w:bCs w:val="0"/>
                <w:iCs/>
                <w:sz w:val="18"/>
                <w:szCs w:val="18"/>
              </w:rPr>
              <w:t>1869548,27</w:t>
            </w:r>
          </w:p>
        </w:tc>
      </w:tr>
      <w:tr w:rsidR="001526FB" w:rsidRPr="009F0380" w:rsidTr="0099169C">
        <w:trPr>
          <w:trHeight w:val="249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rPr>
                <w:bCs w:val="0"/>
                <w:iCs/>
                <w:sz w:val="16"/>
                <w:szCs w:val="16"/>
              </w:rPr>
            </w:pPr>
            <w:r w:rsidRPr="002F0538">
              <w:rPr>
                <w:bCs w:val="0"/>
                <w:iCs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6"/>
                <w:szCs w:val="16"/>
              </w:rPr>
            </w:pPr>
            <w:r w:rsidRPr="002F0538">
              <w:rPr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ED7A08" w:rsidRDefault="001526FB" w:rsidP="00E94A54">
            <w:pPr>
              <w:jc w:val="center"/>
              <w:rPr>
                <w:b w:val="0"/>
                <w:bCs w:val="0"/>
                <w:iCs/>
                <w:sz w:val="16"/>
                <w:szCs w:val="16"/>
              </w:rPr>
            </w:pPr>
            <w:r w:rsidRPr="00ED7A08">
              <w:rPr>
                <w:b w:val="0"/>
                <w:bCs w:val="0"/>
                <w:iCs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ED7A08" w:rsidRDefault="001526FB" w:rsidP="00E94A54">
            <w:pPr>
              <w:jc w:val="right"/>
              <w:rPr>
                <w:b w:val="0"/>
                <w:bCs w:val="0"/>
                <w:iCs/>
                <w:sz w:val="18"/>
                <w:szCs w:val="18"/>
              </w:rPr>
            </w:pPr>
            <w:r w:rsidRPr="00ED7A08">
              <w:rPr>
                <w:b w:val="0"/>
                <w:bCs w:val="0"/>
                <w:iCs/>
                <w:sz w:val="18"/>
                <w:szCs w:val="18"/>
              </w:rPr>
              <w:t>10 000,00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ED7A08" w:rsidRDefault="001526FB" w:rsidP="00E94A54">
            <w:pPr>
              <w:jc w:val="right"/>
              <w:rPr>
                <w:b w:val="0"/>
                <w:bCs w:val="0"/>
                <w:iCs/>
                <w:sz w:val="18"/>
                <w:szCs w:val="18"/>
              </w:rPr>
            </w:pPr>
            <w:r w:rsidRPr="00ED7A08">
              <w:rPr>
                <w:b w:val="0"/>
                <w:bCs w:val="0"/>
                <w:iCs/>
                <w:sz w:val="18"/>
                <w:szCs w:val="18"/>
              </w:rPr>
              <w:t> </w:t>
            </w:r>
          </w:p>
        </w:tc>
      </w:tr>
      <w:tr w:rsidR="001526FB" w:rsidRPr="009F0380" w:rsidTr="0099169C">
        <w:trPr>
          <w:trHeight w:val="204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rPr>
                <w:bCs w:val="0"/>
                <w:iCs/>
                <w:sz w:val="16"/>
                <w:szCs w:val="16"/>
              </w:rPr>
            </w:pPr>
            <w:r w:rsidRPr="002F0538">
              <w:rPr>
                <w:bCs w:val="0"/>
                <w:i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6"/>
                <w:szCs w:val="16"/>
              </w:rPr>
            </w:pPr>
            <w:r w:rsidRPr="002F0538">
              <w:rPr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6"/>
                <w:szCs w:val="16"/>
              </w:rPr>
            </w:pPr>
            <w:r w:rsidRPr="002F0538">
              <w:rPr>
                <w:bCs w:val="0"/>
                <w:iCs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2F0538" w:rsidRDefault="001526FB" w:rsidP="00E94A54">
            <w:pPr>
              <w:jc w:val="right"/>
              <w:rPr>
                <w:bCs w:val="0"/>
                <w:iCs/>
                <w:sz w:val="18"/>
                <w:szCs w:val="18"/>
              </w:rPr>
            </w:pPr>
            <w:r w:rsidRPr="002F0538">
              <w:rPr>
                <w:bCs w:val="0"/>
                <w:iCs/>
                <w:sz w:val="18"/>
                <w:szCs w:val="18"/>
              </w:rPr>
              <w:t>5111,70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2F0538" w:rsidRDefault="001526FB" w:rsidP="00E94A54">
            <w:pPr>
              <w:jc w:val="right"/>
              <w:rPr>
                <w:bCs w:val="0"/>
                <w:iCs/>
                <w:sz w:val="18"/>
                <w:szCs w:val="18"/>
              </w:rPr>
            </w:pPr>
            <w:r w:rsidRPr="002F0538">
              <w:rPr>
                <w:bCs w:val="0"/>
                <w:iCs/>
                <w:sz w:val="18"/>
                <w:szCs w:val="18"/>
              </w:rPr>
              <w:t>5111,70</w:t>
            </w:r>
          </w:p>
        </w:tc>
      </w:tr>
      <w:tr w:rsidR="001526FB" w:rsidTr="0099169C">
        <w:trPr>
          <w:trHeight w:val="204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rPr>
                <w:bCs w:val="0"/>
                <w:iCs/>
                <w:sz w:val="15"/>
                <w:szCs w:val="15"/>
              </w:rPr>
            </w:pPr>
            <w:r w:rsidRPr="002F0538">
              <w:rPr>
                <w:bCs w:val="0"/>
                <w:iCs/>
                <w:sz w:val="15"/>
                <w:szCs w:val="15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6"/>
                <w:szCs w:val="16"/>
              </w:rPr>
            </w:pPr>
            <w:r w:rsidRPr="002F0538">
              <w:rPr>
                <w:bCs w:val="0"/>
                <w:iCs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2F0538" w:rsidRDefault="001526FB" w:rsidP="00E94A54">
            <w:pPr>
              <w:jc w:val="right"/>
              <w:rPr>
                <w:sz w:val="18"/>
                <w:szCs w:val="18"/>
              </w:rPr>
            </w:pPr>
            <w:r w:rsidRPr="002F0538">
              <w:rPr>
                <w:bCs w:val="0"/>
                <w:iCs/>
                <w:sz w:val="18"/>
                <w:szCs w:val="18"/>
              </w:rPr>
              <w:t xml:space="preserve">       70495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2F0538" w:rsidRDefault="001526FB" w:rsidP="00E94A54">
            <w:pPr>
              <w:jc w:val="right"/>
              <w:rPr>
                <w:sz w:val="18"/>
                <w:szCs w:val="18"/>
              </w:rPr>
            </w:pPr>
            <w:r w:rsidRPr="002F0538">
              <w:rPr>
                <w:bCs w:val="0"/>
                <w:iCs/>
                <w:sz w:val="18"/>
                <w:szCs w:val="18"/>
              </w:rPr>
              <w:t>70495</w:t>
            </w:r>
          </w:p>
        </w:tc>
      </w:tr>
      <w:tr w:rsidR="001526FB" w:rsidRPr="000C6786" w:rsidTr="0099169C">
        <w:trPr>
          <w:trHeight w:val="204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rPr>
                <w:bCs w:val="0"/>
                <w:iCs/>
                <w:sz w:val="16"/>
                <w:szCs w:val="16"/>
              </w:rPr>
            </w:pPr>
            <w:r w:rsidRPr="002F0538">
              <w:rPr>
                <w:bCs w:val="0"/>
                <w:iCs/>
                <w:sz w:val="16"/>
                <w:szCs w:val="16"/>
              </w:rPr>
              <w:t xml:space="preserve">Мобилизационная и вневойсковая подготовка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6"/>
                <w:szCs w:val="16"/>
              </w:rPr>
            </w:pPr>
            <w:r w:rsidRPr="002F0538">
              <w:rPr>
                <w:bCs w:val="0"/>
                <w:iCs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6"/>
                <w:szCs w:val="16"/>
              </w:rPr>
            </w:pPr>
            <w:r w:rsidRPr="002F0538">
              <w:rPr>
                <w:bCs w:val="0"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ED7A08" w:rsidRDefault="001526FB" w:rsidP="00DD3D4C">
            <w:pPr>
              <w:jc w:val="right"/>
              <w:rPr>
                <w:b w:val="0"/>
                <w:sz w:val="18"/>
                <w:szCs w:val="18"/>
              </w:rPr>
            </w:pPr>
            <w:r w:rsidRPr="00ED7A08">
              <w:rPr>
                <w:b w:val="0"/>
                <w:bCs w:val="0"/>
                <w:iCs/>
                <w:sz w:val="18"/>
                <w:szCs w:val="18"/>
              </w:rPr>
              <w:t xml:space="preserve">       70495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ED7A08" w:rsidRDefault="001526FB" w:rsidP="00E94A54">
            <w:pPr>
              <w:jc w:val="right"/>
              <w:rPr>
                <w:b w:val="0"/>
                <w:sz w:val="18"/>
                <w:szCs w:val="18"/>
              </w:rPr>
            </w:pPr>
            <w:r w:rsidRPr="00ED7A08">
              <w:rPr>
                <w:b w:val="0"/>
                <w:bCs w:val="0"/>
                <w:iCs/>
                <w:sz w:val="18"/>
                <w:szCs w:val="18"/>
              </w:rPr>
              <w:t>70495</w:t>
            </w:r>
          </w:p>
        </w:tc>
      </w:tr>
      <w:tr w:rsidR="001526FB" w:rsidRPr="009F0380" w:rsidTr="0099169C">
        <w:trPr>
          <w:trHeight w:val="204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rPr>
                <w:bCs w:val="0"/>
                <w:iCs/>
                <w:sz w:val="15"/>
                <w:szCs w:val="15"/>
              </w:rPr>
            </w:pPr>
            <w:r w:rsidRPr="002F0538">
              <w:rPr>
                <w:bCs w:val="0"/>
                <w:iCs/>
                <w:sz w:val="15"/>
                <w:szCs w:val="15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6"/>
                <w:szCs w:val="16"/>
              </w:rPr>
            </w:pPr>
            <w:r w:rsidRPr="002F0538">
              <w:rPr>
                <w:bCs w:val="0"/>
                <w:iCs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6"/>
                <w:szCs w:val="16"/>
              </w:rPr>
            </w:pPr>
            <w:r w:rsidRPr="002F0538">
              <w:rPr>
                <w:bCs w:val="0"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2F0538" w:rsidRDefault="001526FB" w:rsidP="008823EE">
            <w:pPr>
              <w:jc w:val="right"/>
              <w:rPr>
                <w:bCs w:val="0"/>
                <w:iCs/>
                <w:sz w:val="18"/>
                <w:szCs w:val="18"/>
              </w:rPr>
            </w:pPr>
            <w:r w:rsidRPr="002F0538">
              <w:rPr>
                <w:bCs w:val="0"/>
                <w:iCs/>
                <w:sz w:val="18"/>
                <w:szCs w:val="18"/>
              </w:rPr>
              <w:t>1 8</w:t>
            </w:r>
            <w:r>
              <w:rPr>
                <w:bCs w:val="0"/>
                <w:iCs/>
                <w:sz w:val="18"/>
                <w:szCs w:val="18"/>
              </w:rPr>
              <w:t>8</w:t>
            </w:r>
            <w:r w:rsidRPr="002F0538">
              <w:rPr>
                <w:bCs w:val="0"/>
                <w:iCs/>
                <w:sz w:val="18"/>
                <w:szCs w:val="18"/>
              </w:rPr>
              <w:t>6</w:t>
            </w:r>
            <w:r>
              <w:rPr>
                <w:bCs w:val="0"/>
                <w:iCs/>
                <w:sz w:val="18"/>
                <w:szCs w:val="18"/>
              </w:rPr>
              <w:t> 489,60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2F0538" w:rsidRDefault="001526FB" w:rsidP="002F0538">
            <w:pPr>
              <w:jc w:val="right"/>
              <w:rPr>
                <w:bCs w:val="0"/>
                <w:iCs/>
                <w:sz w:val="18"/>
                <w:szCs w:val="18"/>
              </w:rPr>
            </w:pPr>
            <w:r>
              <w:rPr>
                <w:bCs w:val="0"/>
                <w:iCs/>
                <w:sz w:val="18"/>
                <w:szCs w:val="18"/>
              </w:rPr>
              <w:t>1498014,00</w:t>
            </w:r>
          </w:p>
        </w:tc>
      </w:tr>
      <w:tr w:rsidR="001526FB" w:rsidRPr="00317A0C" w:rsidTr="0099169C">
        <w:trPr>
          <w:trHeight w:val="204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rPr>
                <w:bCs w:val="0"/>
                <w:iCs/>
                <w:sz w:val="18"/>
                <w:szCs w:val="18"/>
              </w:rPr>
            </w:pPr>
            <w:r w:rsidRPr="002F0538">
              <w:rPr>
                <w:bCs w:val="0"/>
                <w:i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6"/>
                <w:szCs w:val="16"/>
              </w:rPr>
            </w:pPr>
            <w:r w:rsidRPr="002F0538">
              <w:rPr>
                <w:bCs w:val="0"/>
                <w:iCs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6"/>
                <w:szCs w:val="16"/>
              </w:rPr>
            </w:pPr>
            <w:r w:rsidRPr="002F0538">
              <w:rPr>
                <w:bCs w:val="0"/>
                <w:iCs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ED7A08" w:rsidRDefault="001526FB" w:rsidP="00E94A54">
            <w:pPr>
              <w:jc w:val="right"/>
              <w:rPr>
                <w:b w:val="0"/>
                <w:bCs w:val="0"/>
                <w:iCs/>
                <w:sz w:val="18"/>
                <w:szCs w:val="18"/>
              </w:rPr>
            </w:pPr>
            <w:r w:rsidRPr="00ED7A08">
              <w:rPr>
                <w:b w:val="0"/>
                <w:bCs w:val="0"/>
                <w:iCs/>
                <w:sz w:val="18"/>
                <w:szCs w:val="18"/>
              </w:rPr>
              <w:t>100000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ED7A08" w:rsidRDefault="001526FB" w:rsidP="00E94A54">
            <w:pPr>
              <w:jc w:val="right"/>
              <w:rPr>
                <w:b w:val="0"/>
                <w:bCs w:val="0"/>
                <w:iCs/>
                <w:sz w:val="18"/>
                <w:szCs w:val="18"/>
              </w:rPr>
            </w:pPr>
            <w:r>
              <w:rPr>
                <w:b w:val="0"/>
                <w:bCs w:val="0"/>
                <w:iCs/>
                <w:sz w:val="18"/>
                <w:szCs w:val="18"/>
              </w:rPr>
              <w:t>1000</w:t>
            </w:r>
            <w:r w:rsidRPr="00ED7A08">
              <w:rPr>
                <w:b w:val="0"/>
                <w:bCs w:val="0"/>
                <w:iCs/>
                <w:sz w:val="18"/>
                <w:szCs w:val="18"/>
              </w:rPr>
              <w:t>00</w:t>
            </w:r>
          </w:p>
        </w:tc>
      </w:tr>
      <w:tr w:rsidR="001526FB" w:rsidRPr="00317A0C" w:rsidTr="0099169C">
        <w:trPr>
          <w:trHeight w:val="218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rPr>
                <w:bCs w:val="0"/>
                <w:iCs/>
                <w:sz w:val="17"/>
                <w:szCs w:val="17"/>
              </w:rPr>
            </w:pPr>
            <w:r w:rsidRPr="002F0538">
              <w:rPr>
                <w:bCs w:val="0"/>
                <w:iCs/>
                <w:sz w:val="17"/>
                <w:szCs w:val="17"/>
              </w:rPr>
              <w:t>Дорожное хозяйство (дорожные фонды) в т.ч.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7"/>
                <w:szCs w:val="17"/>
              </w:rPr>
            </w:pPr>
            <w:r w:rsidRPr="002F0538">
              <w:rPr>
                <w:bCs w:val="0"/>
                <w:iCs/>
                <w:sz w:val="17"/>
                <w:szCs w:val="17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7"/>
                <w:szCs w:val="17"/>
              </w:rPr>
            </w:pPr>
            <w:r w:rsidRPr="002F0538">
              <w:rPr>
                <w:bCs w:val="0"/>
                <w:iCs/>
                <w:sz w:val="17"/>
                <w:szCs w:val="17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ED7A08" w:rsidRDefault="001526FB" w:rsidP="00E94A54">
            <w:pPr>
              <w:jc w:val="right"/>
              <w:rPr>
                <w:b w:val="0"/>
                <w:bCs w:val="0"/>
                <w:iCs/>
                <w:sz w:val="18"/>
                <w:szCs w:val="18"/>
              </w:rPr>
            </w:pPr>
            <w:r>
              <w:rPr>
                <w:b w:val="0"/>
                <w:bCs w:val="0"/>
                <w:iCs/>
                <w:sz w:val="18"/>
                <w:szCs w:val="18"/>
              </w:rPr>
              <w:t>1 786 489,60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ED7A08" w:rsidRDefault="001526FB" w:rsidP="00E94A54">
            <w:pPr>
              <w:jc w:val="right"/>
              <w:rPr>
                <w:b w:val="0"/>
                <w:bCs w:val="0"/>
                <w:iCs/>
                <w:sz w:val="18"/>
                <w:szCs w:val="18"/>
              </w:rPr>
            </w:pPr>
            <w:r>
              <w:rPr>
                <w:b w:val="0"/>
                <w:bCs w:val="0"/>
                <w:iCs/>
                <w:sz w:val="18"/>
                <w:szCs w:val="18"/>
              </w:rPr>
              <w:t xml:space="preserve"> 1 398 014,00</w:t>
            </w:r>
          </w:p>
        </w:tc>
      </w:tr>
      <w:tr w:rsidR="001526FB" w:rsidRPr="00875F5E" w:rsidTr="0099169C">
        <w:trPr>
          <w:trHeight w:val="136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rPr>
                <w:bCs w:val="0"/>
                <w:iCs/>
                <w:sz w:val="15"/>
                <w:szCs w:val="15"/>
              </w:rPr>
            </w:pPr>
            <w:r w:rsidRPr="002F0538">
              <w:rPr>
                <w:bCs w:val="0"/>
                <w:iCs/>
                <w:sz w:val="15"/>
                <w:szCs w:val="15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6"/>
                <w:szCs w:val="16"/>
              </w:rPr>
            </w:pPr>
            <w:r w:rsidRPr="002F0538">
              <w:rPr>
                <w:bCs w:val="0"/>
                <w:iCs/>
                <w:sz w:val="16"/>
                <w:szCs w:val="16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6"/>
                <w:szCs w:val="16"/>
              </w:rPr>
            </w:pPr>
            <w:r w:rsidRPr="002F0538">
              <w:rPr>
                <w:bCs w:val="0"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2F0538" w:rsidRDefault="001526FB" w:rsidP="002F0538">
            <w:pPr>
              <w:jc w:val="right"/>
              <w:rPr>
                <w:bCs w:val="0"/>
                <w:iCs/>
                <w:sz w:val="18"/>
                <w:szCs w:val="18"/>
              </w:rPr>
            </w:pPr>
            <w:r>
              <w:rPr>
                <w:bCs w:val="0"/>
                <w:iCs/>
                <w:sz w:val="18"/>
                <w:szCs w:val="18"/>
              </w:rPr>
              <w:t>298 300,00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2F0538" w:rsidRDefault="001526FB" w:rsidP="002F0538">
            <w:pPr>
              <w:jc w:val="right"/>
              <w:rPr>
                <w:bCs w:val="0"/>
                <w:iCs/>
                <w:sz w:val="18"/>
                <w:szCs w:val="18"/>
              </w:rPr>
            </w:pPr>
            <w:r>
              <w:rPr>
                <w:bCs w:val="0"/>
                <w:iCs/>
                <w:sz w:val="18"/>
                <w:szCs w:val="18"/>
              </w:rPr>
              <w:t>298 300,00</w:t>
            </w:r>
          </w:p>
        </w:tc>
      </w:tr>
      <w:tr w:rsidR="001526FB" w:rsidRPr="00875F5E" w:rsidTr="0099169C">
        <w:trPr>
          <w:trHeight w:val="179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rPr>
                <w:bCs w:val="0"/>
                <w:iCs/>
                <w:sz w:val="15"/>
                <w:szCs w:val="15"/>
              </w:rPr>
            </w:pPr>
            <w:r w:rsidRPr="002F0538">
              <w:rPr>
                <w:bCs w:val="0"/>
                <w:iCs/>
                <w:sz w:val="15"/>
                <w:szCs w:val="15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6"/>
                <w:szCs w:val="16"/>
              </w:rPr>
            </w:pPr>
            <w:r w:rsidRPr="002F0538">
              <w:rPr>
                <w:bCs w:val="0"/>
                <w:iCs/>
                <w:sz w:val="16"/>
                <w:szCs w:val="16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6"/>
                <w:szCs w:val="16"/>
              </w:rPr>
            </w:pPr>
            <w:r w:rsidRPr="002F0538">
              <w:rPr>
                <w:bCs w:val="0"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2F0538" w:rsidRDefault="001526FB" w:rsidP="00E94A54">
            <w:pPr>
              <w:jc w:val="right"/>
              <w:rPr>
                <w:bCs w:val="0"/>
                <w:iCs/>
                <w:sz w:val="18"/>
                <w:szCs w:val="18"/>
              </w:rPr>
            </w:pPr>
            <w:r>
              <w:rPr>
                <w:bCs w:val="0"/>
                <w:iCs/>
                <w:sz w:val="18"/>
                <w:szCs w:val="18"/>
              </w:rPr>
              <w:t>1 937 931,49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2F0538" w:rsidRDefault="001526FB" w:rsidP="00E94A54">
            <w:pPr>
              <w:jc w:val="right"/>
              <w:rPr>
                <w:bCs w:val="0"/>
                <w:iCs/>
                <w:sz w:val="18"/>
                <w:szCs w:val="18"/>
              </w:rPr>
            </w:pPr>
            <w:r>
              <w:rPr>
                <w:bCs w:val="0"/>
                <w:iCs/>
                <w:sz w:val="18"/>
                <w:szCs w:val="18"/>
              </w:rPr>
              <w:t>1 698 100,21</w:t>
            </w:r>
            <w:r w:rsidRPr="002F0538">
              <w:rPr>
                <w:bCs w:val="0"/>
                <w:iCs/>
                <w:sz w:val="18"/>
                <w:szCs w:val="18"/>
              </w:rPr>
              <w:t>1</w:t>
            </w:r>
          </w:p>
        </w:tc>
      </w:tr>
      <w:tr w:rsidR="001526FB" w:rsidRPr="00B220C4" w:rsidTr="0099169C">
        <w:trPr>
          <w:trHeight w:val="156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rPr>
                <w:bCs w:val="0"/>
                <w:iCs/>
                <w:sz w:val="15"/>
                <w:szCs w:val="15"/>
              </w:rPr>
            </w:pPr>
            <w:r w:rsidRPr="002F0538">
              <w:rPr>
                <w:bCs w:val="0"/>
                <w:iCs/>
                <w:sz w:val="15"/>
                <w:szCs w:val="15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6"/>
                <w:szCs w:val="16"/>
              </w:rPr>
            </w:pPr>
            <w:r w:rsidRPr="002F0538">
              <w:rPr>
                <w:bCs w:val="0"/>
                <w:iCs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6"/>
                <w:szCs w:val="16"/>
              </w:rPr>
            </w:pPr>
            <w:r w:rsidRPr="002F0538">
              <w:rPr>
                <w:bCs w:val="0"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2F0538" w:rsidRDefault="001526FB" w:rsidP="00E94A54">
            <w:pPr>
              <w:jc w:val="right"/>
              <w:rPr>
                <w:bCs w:val="0"/>
                <w:iCs/>
                <w:sz w:val="18"/>
                <w:szCs w:val="18"/>
              </w:rPr>
            </w:pPr>
            <w:r w:rsidRPr="002F0538">
              <w:rPr>
                <w:bCs w:val="0"/>
                <w:iCs/>
                <w:sz w:val="18"/>
                <w:szCs w:val="18"/>
              </w:rPr>
              <w:t>60</w:t>
            </w:r>
            <w:r>
              <w:rPr>
                <w:bCs w:val="0"/>
                <w:iCs/>
                <w:sz w:val="18"/>
                <w:szCs w:val="18"/>
              </w:rPr>
              <w:t xml:space="preserve"> </w:t>
            </w:r>
            <w:r w:rsidRPr="002F0538">
              <w:rPr>
                <w:bCs w:val="0"/>
                <w:iCs/>
                <w:sz w:val="18"/>
                <w:szCs w:val="18"/>
              </w:rPr>
              <w:t>764</w:t>
            </w:r>
            <w:r>
              <w:rPr>
                <w:bCs w:val="0"/>
                <w:iCs/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2F0538" w:rsidRDefault="001526FB" w:rsidP="00E94A54">
            <w:pPr>
              <w:jc w:val="right"/>
              <w:rPr>
                <w:bCs w:val="0"/>
                <w:iCs/>
                <w:sz w:val="18"/>
                <w:szCs w:val="18"/>
              </w:rPr>
            </w:pPr>
            <w:r>
              <w:rPr>
                <w:bCs w:val="0"/>
                <w:iCs/>
                <w:sz w:val="18"/>
                <w:szCs w:val="18"/>
              </w:rPr>
              <w:t>52 106,50</w:t>
            </w:r>
          </w:p>
        </w:tc>
      </w:tr>
      <w:tr w:rsidR="001526FB" w:rsidRPr="00B66964" w:rsidTr="0099169C">
        <w:trPr>
          <w:trHeight w:val="25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rPr>
                <w:bCs w:val="0"/>
                <w:iCs/>
                <w:sz w:val="17"/>
                <w:szCs w:val="17"/>
              </w:rPr>
            </w:pPr>
            <w:r w:rsidRPr="002F0538">
              <w:rPr>
                <w:bCs w:val="0"/>
                <w:iCs/>
                <w:sz w:val="17"/>
                <w:szCs w:val="17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7"/>
                <w:szCs w:val="17"/>
              </w:rPr>
            </w:pPr>
            <w:r w:rsidRPr="002F0538">
              <w:rPr>
                <w:bCs w:val="0"/>
                <w:iCs/>
                <w:sz w:val="17"/>
                <w:szCs w:val="17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7"/>
                <w:szCs w:val="17"/>
              </w:rPr>
            </w:pPr>
            <w:r w:rsidRPr="002F0538">
              <w:rPr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ED7A08" w:rsidRDefault="001526FB" w:rsidP="00E94A54">
            <w:pPr>
              <w:jc w:val="right"/>
              <w:rPr>
                <w:b w:val="0"/>
                <w:bCs w:val="0"/>
                <w:iCs/>
                <w:sz w:val="18"/>
                <w:szCs w:val="18"/>
              </w:rPr>
            </w:pPr>
            <w:r w:rsidRPr="00ED7A08">
              <w:rPr>
                <w:b w:val="0"/>
                <w:bCs w:val="0"/>
                <w:iCs/>
                <w:sz w:val="18"/>
                <w:szCs w:val="18"/>
              </w:rPr>
              <w:t>60</w:t>
            </w:r>
            <w:r>
              <w:rPr>
                <w:b w:val="0"/>
                <w:bCs w:val="0"/>
                <w:iCs/>
                <w:sz w:val="18"/>
                <w:szCs w:val="18"/>
              </w:rPr>
              <w:t> </w:t>
            </w:r>
            <w:r w:rsidRPr="00ED7A08">
              <w:rPr>
                <w:b w:val="0"/>
                <w:bCs w:val="0"/>
                <w:iCs/>
                <w:sz w:val="18"/>
                <w:szCs w:val="18"/>
              </w:rPr>
              <w:t>764</w:t>
            </w:r>
            <w:r>
              <w:rPr>
                <w:b w:val="0"/>
                <w:bCs w:val="0"/>
                <w:iCs/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B66964" w:rsidRDefault="001526FB" w:rsidP="00E94A54">
            <w:pPr>
              <w:jc w:val="right"/>
              <w:rPr>
                <w:b w:val="0"/>
                <w:bCs w:val="0"/>
                <w:iCs/>
                <w:sz w:val="18"/>
                <w:szCs w:val="18"/>
              </w:rPr>
            </w:pPr>
            <w:r w:rsidRPr="00B66964">
              <w:rPr>
                <w:b w:val="0"/>
                <w:bCs w:val="0"/>
                <w:iCs/>
                <w:sz w:val="18"/>
                <w:szCs w:val="18"/>
              </w:rPr>
              <w:t>52 106,50</w:t>
            </w:r>
          </w:p>
        </w:tc>
      </w:tr>
      <w:tr w:rsidR="001526FB" w:rsidTr="0099169C">
        <w:trPr>
          <w:trHeight w:val="25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rPr>
                <w:bCs w:val="0"/>
                <w:iCs/>
                <w:sz w:val="17"/>
                <w:szCs w:val="17"/>
              </w:rPr>
            </w:pPr>
            <w:r>
              <w:rPr>
                <w:bCs w:val="0"/>
                <w:iCs/>
                <w:sz w:val="17"/>
                <w:szCs w:val="17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B66964">
            <w:pPr>
              <w:jc w:val="center"/>
              <w:rPr>
                <w:bCs w:val="0"/>
                <w:iCs/>
                <w:sz w:val="17"/>
                <w:szCs w:val="17"/>
              </w:rPr>
            </w:pPr>
            <w:r w:rsidRPr="002F0538">
              <w:rPr>
                <w:bCs w:val="0"/>
                <w:iCs/>
                <w:sz w:val="17"/>
                <w:szCs w:val="17"/>
              </w:rPr>
              <w:t>1</w:t>
            </w:r>
            <w:r>
              <w:rPr>
                <w:bCs w:val="0"/>
                <w:iCs/>
                <w:sz w:val="17"/>
                <w:szCs w:val="17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iCs/>
                <w:sz w:val="17"/>
                <w:szCs w:val="17"/>
              </w:rPr>
            </w:pPr>
            <w:r>
              <w:rPr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2F0538" w:rsidRDefault="001526FB" w:rsidP="00E94A54">
            <w:pPr>
              <w:jc w:val="right"/>
              <w:rPr>
                <w:bCs w:val="0"/>
                <w:iCs/>
                <w:sz w:val="18"/>
                <w:szCs w:val="18"/>
              </w:rPr>
            </w:pPr>
            <w:r>
              <w:rPr>
                <w:bCs w:val="0"/>
                <w:iCs/>
                <w:sz w:val="18"/>
                <w:szCs w:val="18"/>
              </w:rPr>
              <w:t>25000,00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2F0538" w:rsidRDefault="001526FB" w:rsidP="00E94A54">
            <w:pPr>
              <w:jc w:val="right"/>
              <w:rPr>
                <w:bCs w:val="0"/>
                <w:iCs/>
                <w:sz w:val="18"/>
                <w:szCs w:val="18"/>
              </w:rPr>
            </w:pPr>
            <w:r>
              <w:rPr>
                <w:bCs w:val="0"/>
                <w:iCs/>
                <w:sz w:val="18"/>
                <w:szCs w:val="18"/>
              </w:rPr>
              <w:t>25000,0</w:t>
            </w:r>
          </w:p>
        </w:tc>
      </w:tr>
      <w:tr w:rsidR="001526FB" w:rsidRPr="00875F5E" w:rsidTr="0099169C">
        <w:trPr>
          <w:trHeight w:val="255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2F0538" w:rsidRDefault="001526FB" w:rsidP="00E94A54">
            <w:pPr>
              <w:rPr>
                <w:bCs w:val="0"/>
              </w:rPr>
            </w:pPr>
            <w:r w:rsidRPr="002F0538">
              <w:rPr>
                <w:bCs w:val="0"/>
                <w:sz w:val="16"/>
                <w:szCs w:val="16"/>
              </w:rPr>
              <w:t xml:space="preserve">  </w:t>
            </w:r>
            <w:r w:rsidRPr="002F0538">
              <w:rPr>
                <w:bCs w:val="0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sz w:val="16"/>
                <w:szCs w:val="16"/>
              </w:rPr>
            </w:pPr>
            <w:r w:rsidRPr="002F0538">
              <w:rPr>
                <w:bCs w:val="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2F0538" w:rsidRDefault="001526FB" w:rsidP="00E94A54">
            <w:pPr>
              <w:jc w:val="center"/>
              <w:rPr>
                <w:bCs w:val="0"/>
                <w:sz w:val="16"/>
                <w:szCs w:val="16"/>
              </w:rPr>
            </w:pPr>
            <w:r w:rsidRPr="002F0538">
              <w:rPr>
                <w:bCs w:val="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2F0538" w:rsidRDefault="001526FB" w:rsidP="00E94A54">
            <w:pPr>
              <w:jc w:val="right"/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6 969 403,13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2F0538" w:rsidRDefault="001526FB" w:rsidP="00E94A54">
            <w:pPr>
              <w:jc w:val="right"/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6 317 273,20</w:t>
            </w:r>
          </w:p>
        </w:tc>
      </w:tr>
    </w:tbl>
    <w:p w:rsidR="001526FB" w:rsidRDefault="001526FB" w:rsidP="00B66964">
      <w:pPr>
        <w:pStyle w:val="ConsPlusNormal"/>
        <w:widowControl/>
        <w:ind w:right="-281" w:firstLine="0"/>
        <w:outlineLvl w:val="0"/>
        <w:rPr>
          <w:rFonts w:ascii="Times New Roman" w:hAnsi="Times New Roman" w:cs="Times New Roman"/>
          <w:b/>
          <w:bCs/>
        </w:rPr>
      </w:pPr>
    </w:p>
    <w:p w:rsidR="001526FB" w:rsidRDefault="001526FB" w:rsidP="00B66964">
      <w:pPr>
        <w:pStyle w:val="ConsPlusNormal"/>
        <w:widowControl/>
        <w:ind w:right="-281" w:firstLine="0"/>
        <w:outlineLvl w:val="0"/>
        <w:rPr>
          <w:rFonts w:ascii="Times New Roman" w:hAnsi="Times New Roman" w:cs="Times New Roman"/>
          <w:b/>
          <w:bCs/>
        </w:rPr>
      </w:pPr>
    </w:p>
    <w:p w:rsidR="001526FB" w:rsidRPr="002B06E9" w:rsidRDefault="001526FB" w:rsidP="00B66964">
      <w:pPr>
        <w:pStyle w:val="ConsPlusNormal"/>
        <w:widowControl/>
        <w:ind w:right="-281" w:firstLine="0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 w:rsidRPr="002B06E9">
        <w:rPr>
          <w:rFonts w:ascii="Times New Roman" w:hAnsi="Times New Roman" w:cs="Times New Roman"/>
          <w:sz w:val="18"/>
          <w:szCs w:val="18"/>
        </w:rPr>
        <w:t xml:space="preserve">Приложение N </w:t>
      </w:r>
      <w:r>
        <w:rPr>
          <w:rFonts w:ascii="Times New Roman" w:hAnsi="Times New Roman" w:cs="Times New Roman"/>
          <w:sz w:val="18"/>
          <w:szCs w:val="18"/>
        </w:rPr>
        <w:t>4</w:t>
      </w:r>
    </w:p>
    <w:p w:rsidR="001526FB" w:rsidRPr="002B06E9" w:rsidRDefault="001526FB" w:rsidP="006C7860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</w:t>
      </w:r>
      <w:r w:rsidRPr="002B06E9">
        <w:rPr>
          <w:rFonts w:ascii="Times New Roman" w:hAnsi="Times New Roman" w:cs="Times New Roman"/>
          <w:sz w:val="18"/>
          <w:szCs w:val="18"/>
        </w:rPr>
        <w:t>к Решению СМС</w:t>
      </w:r>
    </w:p>
    <w:p w:rsidR="001526FB" w:rsidRPr="002B06E9" w:rsidRDefault="001526FB" w:rsidP="006C7860">
      <w:pPr>
        <w:pStyle w:val="ConsPlusNormal"/>
        <w:widowControl/>
        <w:ind w:right="-281" w:firstLine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</w:t>
      </w:r>
      <w:r w:rsidRPr="002B06E9">
        <w:rPr>
          <w:rFonts w:ascii="Times New Roman" w:hAnsi="Times New Roman" w:cs="Times New Roman"/>
          <w:sz w:val="18"/>
          <w:szCs w:val="18"/>
        </w:rPr>
        <w:t>"Об исполнении бюджета с. п. Псынабо</w:t>
      </w:r>
    </w:p>
    <w:p w:rsidR="001526FB" w:rsidRPr="002B06E9" w:rsidRDefault="001526FB" w:rsidP="006C7860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Pr="002B06E9">
        <w:rPr>
          <w:rFonts w:ascii="Times New Roman" w:hAnsi="Times New Roman" w:cs="Times New Roman"/>
          <w:sz w:val="18"/>
          <w:szCs w:val="18"/>
        </w:rPr>
        <w:t>Урванского муниципального района КБР</w:t>
      </w:r>
    </w:p>
    <w:p w:rsidR="001526FB" w:rsidRPr="002B06E9" w:rsidRDefault="001526FB" w:rsidP="006C7860">
      <w:pPr>
        <w:ind w:right="-281"/>
        <w:jc w:val="center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за 2020 </w:t>
      </w:r>
      <w:r w:rsidRPr="002B06E9">
        <w:rPr>
          <w:b w:val="0"/>
          <w:sz w:val="18"/>
          <w:szCs w:val="18"/>
        </w:rPr>
        <w:t>год"</w:t>
      </w:r>
    </w:p>
    <w:p w:rsidR="001526FB" w:rsidRDefault="001526FB" w:rsidP="006C78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1526FB" w:rsidRDefault="001526FB" w:rsidP="006C78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1526FB" w:rsidRDefault="001526FB" w:rsidP="006C78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1526FB" w:rsidRPr="002B06E9" w:rsidRDefault="001526FB" w:rsidP="006C78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B06E9">
        <w:rPr>
          <w:rFonts w:ascii="Times New Roman" w:hAnsi="Times New Roman" w:cs="Times New Roman"/>
          <w:b/>
          <w:sz w:val="18"/>
          <w:szCs w:val="18"/>
        </w:rPr>
        <w:t xml:space="preserve">ИСТОЧНИКИ ФИНАНСИРОВАНИЯ ДЕФИЦИТА </w:t>
      </w:r>
    </w:p>
    <w:p w:rsidR="001526FB" w:rsidRPr="002B06E9" w:rsidRDefault="001526FB" w:rsidP="006C78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B06E9">
        <w:rPr>
          <w:rFonts w:ascii="Times New Roman" w:hAnsi="Times New Roman" w:cs="Times New Roman"/>
          <w:b/>
          <w:sz w:val="18"/>
          <w:szCs w:val="18"/>
        </w:rPr>
        <w:t xml:space="preserve"> БЮДЖЕТА С. П. ПСЫ</w:t>
      </w:r>
      <w:r>
        <w:rPr>
          <w:rFonts w:ascii="Times New Roman" w:hAnsi="Times New Roman" w:cs="Times New Roman"/>
          <w:b/>
          <w:sz w:val="18"/>
          <w:szCs w:val="18"/>
        </w:rPr>
        <w:t xml:space="preserve">НАБО </w:t>
      </w:r>
      <w:r w:rsidRPr="002B06E9">
        <w:rPr>
          <w:rFonts w:ascii="Times New Roman" w:hAnsi="Times New Roman" w:cs="Times New Roman"/>
          <w:b/>
          <w:sz w:val="18"/>
          <w:szCs w:val="18"/>
        </w:rPr>
        <w:t>ЗА 20</w:t>
      </w:r>
      <w:r>
        <w:rPr>
          <w:rFonts w:ascii="Times New Roman" w:hAnsi="Times New Roman" w:cs="Times New Roman"/>
          <w:b/>
          <w:sz w:val="18"/>
          <w:szCs w:val="18"/>
        </w:rPr>
        <w:t xml:space="preserve">20 </w:t>
      </w:r>
      <w:r w:rsidRPr="002B06E9">
        <w:rPr>
          <w:rFonts w:ascii="Times New Roman" w:hAnsi="Times New Roman" w:cs="Times New Roman"/>
          <w:b/>
          <w:sz w:val="18"/>
          <w:szCs w:val="18"/>
        </w:rPr>
        <w:t>ГОД ПО КОДАМ КЛАССИФИКАЦИИ ИСТОЧНИКОВ</w:t>
      </w:r>
    </w:p>
    <w:p w:rsidR="001526FB" w:rsidRPr="00875F5E" w:rsidRDefault="001526FB" w:rsidP="006C7860">
      <w:pPr>
        <w:pStyle w:val="ConsPlusNormal"/>
        <w:widowControl/>
        <w:ind w:firstLine="0"/>
        <w:jc w:val="center"/>
        <w:rPr>
          <w:b/>
          <w:sz w:val="17"/>
          <w:szCs w:val="17"/>
        </w:rPr>
      </w:pPr>
      <w:r w:rsidRPr="002B06E9">
        <w:rPr>
          <w:rFonts w:ascii="Times New Roman" w:hAnsi="Times New Roman" w:cs="Times New Roman"/>
          <w:b/>
          <w:sz w:val="18"/>
          <w:szCs w:val="18"/>
        </w:rPr>
        <w:t xml:space="preserve"> ФИНАНСИРОВАНИЯ ДЕФИЦИТОВ БЮДЖЕТОВ</w:t>
      </w:r>
      <w:r w:rsidRPr="00875F5E">
        <w:rPr>
          <w:b/>
          <w:sz w:val="18"/>
          <w:szCs w:val="18"/>
        </w:rPr>
        <w:t xml:space="preserve"> </w:t>
      </w:r>
    </w:p>
    <w:tbl>
      <w:tblPr>
        <w:tblW w:w="9543" w:type="dxa"/>
        <w:tblInd w:w="204" w:type="dxa"/>
        <w:tblLayout w:type="fixed"/>
        <w:tblLook w:val="00A0"/>
      </w:tblPr>
      <w:tblGrid>
        <w:gridCol w:w="2268"/>
        <w:gridCol w:w="871"/>
        <w:gridCol w:w="1585"/>
        <w:gridCol w:w="1984"/>
        <w:gridCol w:w="1418"/>
        <w:gridCol w:w="1417"/>
      </w:tblGrid>
      <w:tr w:rsidR="001526FB" w:rsidRPr="005146CF" w:rsidTr="00964784">
        <w:trPr>
          <w:trHeight w:val="2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526FB" w:rsidRPr="00D35EFD" w:rsidRDefault="001526FB" w:rsidP="00E94A54">
            <w:pPr>
              <w:rPr>
                <w:sz w:val="18"/>
                <w:szCs w:val="18"/>
              </w:rPr>
            </w:pPr>
            <w:r w:rsidRPr="00D35EFD">
              <w:tab/>
            </w:r>
          </w:p>
        </w:tc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526FB" w:rsidRPr="00D35EFD" w:rsidRDefault="001526FB" w:rsidP="00E94A5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526FB" w:rsidRPr="00D35EFD" w:rsidRDefault="001526FB" w:rsidP="00E94A54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526FB" w:rsidRPr="00875F5E" w:rsidRDefault="001526FB" w:rsidP="00E94A5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5F5E">
              <w:rPr>
                <w:rFonts w:ascii="Arial" w:hAnsi="Arial" w:cs="Arial"/>
                <w:sz w:val="16"/>
                <w:szCs w:val="16"/>
              </w:rPr>
              <w:t>( рублей)</w:t>
            </w:r>
          </w:p>
        </w:tc>
      </w:tr>
      <w:tr w:rsidR="001526FB" w:rsidTr="0096478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vMerge w:val="restart"/>
            <w:vAlign w:val="center"/>
          </w:tcPr>
          <w:p w:rsidR="001526FB" w:rsidRPr="00144819" w:rsidRDefault="001526FB" w:rsidP="00E94A54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наименование показателя</w:t>
            </w:r>
          </w:p>
        </w:tc>
        <w:tc>
          <w:tcPr>
            <w:tcW w:w="3569" w:type="dxa"/>
            <w:gridSpan w:val="2"/>
            <w:vAlign w:val="center"/>
          </w:tcPr>
          <w:p w:rsidR="001526FB" w:rsidRPr="00144819" w:rsidRDefault="001526FB" w:rsidP="00E94A54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код бюджетной классификации</w:t>
            </w:r>
          </w:p>
        </w:tc>
        <w:tc>
          <w:tcPr>
            <w:tcW w:w="1418" w:type="dxa"/>
            <w:vMerge w:val="restart"/>
            <w:vAlign w:val="center"/>
          </w:tcPr>
          <w:p w:rsidR="001526FB" w:rsidRPr="00144819" w:rsidRDefault="001526FB" w:rsidP="00E94A54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план</w:t>
            </w:r>
          </w:p>
        </w:tc>
        <w:tc>
          <w:tcPr>
            <w:tcW w:w="1417" w:type="dxa"/>
            <w:vMerge w:val="restart"/>
            <w:vAlign w:val="center"/>
          </w:tcPr>
          <w:p w:rsidR="001526FB" w:rsidRPr="00144819" w:rsidRDefault="001526FB" w:rsidP="00E94A54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факт</w:t>
            </w:r>
          </w:p>
        </w:tc>
      </w:tr>
      <w:tr w:rsidR="001526FB" w:rsidTr="0096478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vMerge/>
            <w:vAlign w:val="center"/>
          </w:tcPr>
          <w:p w:rsidR="001526FB" w:rsidRPr="00144819" w:rsidRDefault="001526FB" w:rsidP="00E94A54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85" w:type="dxa"/>
            <w:vAlign w:val="center"/>
          </w:tcPr>
          <w:p w:rsidR="001526FB" w:rsidRPr="00144819" w:rsidRDefault="001526FB" w:rsidP="00E94A54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администратора источника</w:t>
            </w:r>
          </w:p>
        </w:tc>
        <w:tc>
          <w:tcPr>
            <w:tcW w:w="1984" w:type="dxa"/>
            <w:vAlign w:val="center"/>
          </w:tcPr>
          <w:p w:rsidR="001526FB" w:rsidRPr="00144819" w:rsidRDefault="001526FB" w:rsidP="00E94A54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источника финансирования</w:t>
            </w:r>
          </w:p>
        </w:tc>
        <w:tc>
          <w:tcPr>
            <w:tcW w:w="1418" w:type="dxa"/>
            <w:vMerge/>
          </w:tcPr>
          <w:p w:rsidR="001526FB" w:rsidRPr="00144819" w:rsidRDefault="001526FB" w:rsidP="00E94A54">
            <w:pPr>
              <w:tabs>
                <w:tab w:val="left" w:pos="8280"/>
              </w:tabs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526FB" w:rsidRPr="00144819" w:rsidRDefault="001526FB" w:rsidP="00E94A54">
            <w:pPr>
              <w:tabs>
                <w:tab w:val="left" w:pos="8280"/>
              </w:tabs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1526FB" w:rsidTr="0096478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vAlign w:val="bottom"/>
          </w:tcPr>
          <w:p w:rsidR="001526FB" w:rsidRDefault="001526FB" w:rsidP="00E94A54">
            <w:pP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964784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ИСТОЧНИКИ  ФИНАНСИРОВАНИЯ ДЕФИЦИТА  БЮДЖЕТА С. П. Псынабо, ВСЕГО     </w:t>
            </w:r>
          </w:p>
          <w:p w:rsidR="001526FB" w:rsidRPr="00964784" w:rsidRDefault="001526FB" w:rsidP="00E94A54">
            <w:pP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</w:p>
        </w:tc>
        <w:tc>
          <w:tcPr>
            <w:tcW w:w="1585" w:type="dxa"/>
            <w:vAlign w:val="bottom"/>
          </w:tcPr>
          <w:p w:rsidR="001526FB" w:rsidRPr="00144819" w:rsidRDefault="001526FB" w:rsidP="00E94A54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984" w:type="dxa"/>
            <w:vAlign w:val="bottom"/>
          </w:tcPr>
          <w:p w:rsidR="001526FB" w:rsidRPr="00144819" w:rsidRDefault="001526FB" w:rsidP="00E94A54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418" w:type="dxa"/>
            <w:vAlign w:val="bottom"/>
          </w:tcPr>
          <w:p w:rsidR="001526FB" w:rsidRPr="00144819" w:rsidRDefault="001526FB" w:rsidP="00536532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-159 362,04</w:t>
            </w:r>
          </w:p>
        </w:tc>
        <w:tc>
          <w:tcPr>
            <w:tcW w:w="1417" w:type="dxa"/>
            <w:vAlign w:val="bottom"/>
          </w:tcPr>
          <w:p w:rsidR="001526FB" w:rsidRPr="00144819" w:rsidRDefault="001526FB" w:rsidP="00536532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--565 503,76</w:t>
            </w:r>
          </w:p>
        </w:tc>
      </w:tr>
      <w:tr w:rsidR="001526FB" w:rsidTr="0096478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tcBorders>
              <w:bottom w:val="single" w:sz="4" w:space="0" w:color="auto"/>
            </w:tcBorders>
            <w:vAlign w:val="bottom"/>
          </w:tcPr>
          <w:p w:rsidR="001526FB" w:rsidRPr="00964784" w:rsidRDefault="001526FB" w:rsidP="00E94A54">
            <w:pP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964784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в том числе:                  </w:t>
            </w:r>
          </w:p>
        </w:tc>
        <w:tc>
          <w:tcPr>
            <w:tcW w:w="1585" w:type="dxa"/>
            <w:tcBorders>
              <w:bottom w:val="single" w:sz="4" w:space="0" w:color="auto"/>
            </w:tcBorders>
            <w:vAlign w:val="bottom"/>
          </w:tcPr>
          <w:p w:rsidR="001526FB" w:rsidRPr="00144819" w:rsidRDefault="001526FB" w:rsidP="00E94A54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1526FB" w:rsidRPr="00144819" w:rsidRDefault="001526FB" w:rsidP="00E94A54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26FB" w:rsidRPr="00144819" w:rsidRDefault="001526FB" w:rsidP="00E94A54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26FB" w:rsidRPr="00144819" w:rsidRDefault="001526FB" w:rsidP="00E94A54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</w:tr>
      <w:tr w:rsidR="001526FB" w:rsidTr="0096478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8"/>
        </w:trPr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6FB" w:rsidRPr="00964784" w:rsidRDefault="001526FB" w:rsidP="00E94A54">
            <w:pP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964784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Увеличение прочих остатков  денежных средств бюджетов поселений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44819" w:rsidRDefault="001526FB" w:rsidP="00E94A54">
            <w:pPr>
              <w:jc w:val="center"/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44819" w:rsidRDefault="001526FB" w:rsidP="00E94A54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01050201100000510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44819" w:rsidRDefault="001526FB" w:rsidP="00B66964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-6 810 041,09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44819" w:rsidRDefault="001526FB" w:rsidP="00B66964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-6  876 900,77</w:t>
            </w:r>
          </w:p>
        </w:tc>
      </w:tr>
      <w:tr w:rsidR="001526FB" w:rsidTr="0096478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8"/>
        </w:trPr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6FB" w:rsidRPr="00144819" w:rsidRDefault="001526FB" w:rsidP="00E94A54"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 xml:space="preserve">Уменьшение прочих остатков  денежных средств бюджетов поселений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44819" w:rsidRDefault="001526FB" w:rsidP="00E94A54">
            <w:pPr>
              <w:jc w:val="center"/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44819" w:rsidRDefault="001526FB" w:rsidP="00E94A54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01050201100000610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44819" w:rsidRDefault="001526FB" w:rsidP="00E94A54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6 969 403,13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144819" w:rsidRDefault="001526FB" w:rsidP="00B66964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6 317 273,20</w:t>
            </w:r>
          </w:p>
        </w:tc>
      </w:tr>
    </w:tbl>
    <w:p w:rsidR="001526FB" w:rsidRDefault="001526FB" w:rsidP="006C7860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1526FB" w:rsidRDefault="001526FB" w:rsidP="006C7860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1526FB" w:rsidRDefault="001526FB" w:rsidP="006C7860">
      <w:pPr>
        <w:pStyle w:val="ConsPlusNormal"/>
        <w:widowControl/>
        <w:ind w:right="-574" w:firstLine="0"/>
        <w:outlineLvl w:val="0"/>
        <w:rPr>
          <w:sz w:val="18"/>
          <w:szCs w:val="18"/>
        </w:rPr>
      </w:pPr>
    </w:p>
    <w:p w:rsidR="001526FB" w:rsidRDefault="001526FB" w:rsidP="006C7860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1526FB" w:rsidRPr="00EE45DD" w:rsidRDefault="001526FB" w:rsidP="006C7860">
      <w:pPr>
        <w:pStyle w:val="ConsPlusNormal"/>
        <w:widowControl/>
        <w:ind w:right="-574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1526FB" w:rsidRPr="00EE45DD" w:rsidRDefault="001526FB" w:rsidP="006C7860">
      <w:pPr>
        <w:pStyle w:val="ConsPlusNormal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</w:t>
      </w:r>
      <w:r w:rsidRPr="00EE45DD">
        <w:rPr>
          <w:rFonts w:ascii="Times New Roman" w:hAnsi="Times New Roman" w:cs="Times New Roman"/>
          <w:sz w:val="18"/>
          <w:szCs w:val="18"/>
        </w:rPr>
        <w:t>Приложение N</w:t>
      </w:r>
      <w:r>
        <w:rPr>
          <w:rFonts w:ascii="Times New Roman" w:hAnsi="Times New Roman" w:cs="Times New Roman"/>
          <w:sz w:val="18"/>
          <w:szCs w:val="18"/>
        </w:rPr>
        <w:t>5</w:t>
      </w:r>
    </w:p>
    <w:p w:rsidR="001526FB" w:rsidRPr="00EE45DD" w:rsidRDefault="001526FB" w:rsidP="006C7860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EE45DD">
        <w:rPr>
          <w:rFonts w:ascii="Times New Roman" w:hAnsi="Times New Roman" w:cs="Times New Roman"/>
          <w:sz w:val="18"/>
          <w:szCs w:val="18"/>
        </w:rPr>
        <w:t>к Решению СМС</w:t>
      </w:r>
    </w:p>
    <w:p w:rsidR="001526FB" w:rsidRPr="00EE45DD" w:rsidRDefault="001526FB" w:rsidP="006C7860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</w:t>
      </w:r>
      <w:r w:rsidRPr="00EE45DD">
        <w:rPr>
          <w:rFonts w:ascii="Times New Roman" w:hAnsi="Times New Roman" w:cs="Times New Roman"/>
          <w:sz w:val="18"/>
          <w:szCs w:val="18"/>
        </w:rPr>
        <w:t>"Об исполнении бюджета с. п. Псынабо</w:t>
      </w:r>
    </w:p>
    <w:p w:rsidR="001526FB" w:rsidRPr="00EE45DD" w:rsidRDefault="001526FB" w:rsidP="006C7860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</w:t>
      </w:r>
      <w:r w:rsidRPr="00EE45DD">
        <w:rPr>
          <w:rFonts w:ascii="Times New Roman" w:hAnsi="Times New Roman" w:cs="Times New Roman"/>
          <w:sz w:val="18"/>
          <w:szCs w:val="18"/>
        </w:rPr>
        <w:t>Урванского муниципального района КБР</w:t>
      </w:r>
    </w:p>
    <w:p w:rsidR="001526FB" w:rsidRDefault="001526FB" w:rsidP="006C7860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Pr="00EE45DD">
        <w:rPr>
          <w:rFonts w:ascii="Times New Roman" w:hAnsi="Times New Roman" w:cs="Times New Roman"/>
          <w:sz w:val="18"/>
          <w:szCs w:val="18"/>
        </w:rPr>
        <w:t xml:space="preserve"> за 20</w:t>
      </w:r>
      <w:r>
        <w:rPr>
          <w:rFonts w:ascii="Times New Roman" w:hAnsi="Times New Roman" w:cs="Times New Roman"/>
          <w:sz w:val="18"/>
          <w:szCs w:val="18"/>
        </w:rPr>
        <w:t xml:space="preserve">20 </w:t>
      </w:r>
      <w:r w:rsidRPr="00EE45DD">
        <w:rPr>
          <w:rFonts w:ascii="Times New Roman" w:hAnsi="Times New Roman" w:cs="Times New Roman"/>
          <w:sz w:val="18"/>
          <w:szCs w:val="18"/>
        </w:rPr>
        <w:t>год"</w:t>
      </w:r>
    </w:p>
    <w:p w:rsidR="001526FB" w:rsidRPr="00EE45DD" w:rsidRDefault="001526FB" w:rsidP="006C7860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1526FB" w:rsidRPr="00EE45DD" w:rsidRDefault="001526FB" w:rsidP="006C7860">
      <w:pPr>
        <w:pStyle w:val="ConsPlusTitle"/>
        <w:widowControl/>
        <w:ind w:right="-574"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ИСТОЧНИКИ ФИНАНСИРОВАНИЯ ДЕФИЦИТА</w:t>
      </w:r>
    </w:p>
    <w:p w:rsidR="001526FB" w:rsidRPr="00EE45DD" w:rsidRDefault="001526FB" w:rsidP="006C7860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БЮДЖЕТА С. П. ПСЫНАБО ЗА 20</w:t>
      </w:r>
      <w:r>
        <w:rPr>
          <w:rFonts w:ascii="Times New Roman" w:hAnsi="Times New Roman" w:cs="Times New Roman"/>
          <w:sz w:val="18"/>
          <w:szCs w:val="18"/>
        </w:rPr>
        <w:t xml:space="preserve">20 </w:t>
      </w:r>
      <w:r w:rsidRPr="00EE45DD">
        <w:rPr>
          <w:rFonts w:ascii="Times New Roman" w:hAnsi="Times New Roman" w:cs="Times New Roman"/>
          <w:sz w:val="18"/>
          <w:szCs w:val="18"/>
        </w:rPr>
        <w:t>ГОД ПО КОДАМ ГРУПП,</w:t>
      </w:r>
    </w:p>
    <w:p w:rsidR="001526FB" w:rsidRPr="00EE45DD" w:rsidRDefault="001526FB" w:rsidP="006C7860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ПОДГРУПП, СТАТЕЙ, ВИДОВ ИСТОЧНИКОВ ФИНАНСИРОВАНИЯ ДЕФИЦИТОВ</w:t>
      </w:r>
    </w:p>
    <w:p w:rsidR="001526FB" w:rsidRPr="00EE45DD" w:rsidRDefault="001526FB" w:rsidP="006C7860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БЮДЖЕТОВ КЛАССИФИКАЦИИ ОПЕРАЦИЙ СЕКТОРА ГОСУДАРСТВЕННОГО</w:t>
      </w:r>
    </w:p>
    <w:p w:rsidR="001526FB" w:rsidRPr="00EE45DD" w:rsidRDefault="001526FB" w:rsidP="006C7860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УПРАВЛЕНИЯ, ОТНОСЯЩИХСЯ К ИСТОЧНИКАМ ФИНАНСИРОВАНИЯ</w:t>
      </w:r>
    </w:p>
    <w:p w:rsidR="001526FB" w:rsidRDefault="001526FB" w:rsidP="006C7860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 xml:space="preserve"> ДЕФИЦИТОВ БЮДЖЕТ</w:t>
      </w:r>
      <w:r>
        <w:rPr>
          <w:rFonts w:ascii="Times New Roman" w:hAnsi="Times New Roman" w:cs="Times New Roman"/>
          <w:sz w:val="18"/>
          <w:szCs w:val="18"/>
        </w:rPr>
        <w:t>А</w:t>
      </w:r>
    </w:p>
    <w:p w:rsidR="001526FB" w:rsidRDefault="001526FB" w:rsidP="006C7860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10216" w:type="dxa"/>
        <w:tblInd w:w="-848" w:type="dxa"/>
        <w:tblLayout w:type="fixed"/>
        <w:tblLook w:val="00A0"/>
      </w:tblPr>
      <w:tblGrid>
        <w:gridCol w:w="3838"/>
        <w:gridCol w:w="567"/>
        <w:gridCol w:w="2126"/>
        <w:gridCol w:w="1276"/>
        <w:gridCol w:w="1275"/>
        <w:gridCol w:w="1134"/>
      </w:tblGrid>
      <w:tr w:rsidR="001526FB" w:rsidRPr="00B54AB7" w:rsidTr="006C7860">
        <w:trPr>
          <w:trHeight w:val="282"/>
        </w:trPr>
        <w:tc>
          <w:tcPr>
            <w:tcW w:w="383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B54AB7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Код стро</w:t>
            </w:r>
          </w:p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B54AB7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ки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B54AB7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B54AB7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B54AB7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Исполнено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B54AB7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Неисполнен</w:t>
            </w:r>
            <w:r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-</w:t>
            </w:r>
            <w:r w:rsidRPr="00B54AB7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ные назначения</w:t>
            </w:r>
          </w:p>
        </w:tc>
      </w:tr>
      <w:tr w:rsidR="001526FB" w:rsidRPr="00B54AB7" w:rsidTr="006C7860">
        <w:trPr>
          <w:trHeight w:val="184"/>
        </w:trPr>
        <w:tc>
          <w:tcPr>
            <w:tcW w:w="383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1526FB" w:rsidRPr="00B54AB7" w:rsidTr="006C7860">
        <w:trPr>
          <w:trHeight w:val="184"/>
        </w:trPr>
        <w:tc>
          <w:tcPr>
            <w:tcW w:w="383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1526FB" w:rsidRPr="00B54AB7" w:rsidTr="006C7860">
        <w:trPr>
          <w:trHeight w:val="184"/>
        </w:trPr>
        <w:tc>
          <w:tcPr>
            <w:tcW w:w="383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1526FB" w:rsidRPr="00B54AB7" w:rsidTr="006C7860">
        <w:trPr>
          <w:trHeight w:val="184"/>
        </w:trPr>
        <w:tc>
          <w:tcPr>
            <w:tcW w:w="383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1526FB" w:rsidRPr="00B54AB7" w:rsidTr="006C7860">
        <w:trPr>
          <w:trHeight w:val="184"/>
        </w:trPr>
        <w:tc>
          <w:tcPr>
            <w:tcW w:w="383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1526FB" w:rsidRPr="00B54AB7" w:rsidTr="006C7860">
        <w:trPr>
          <w:trHeight w:val="184"/>
        </w:trPr>
        <w:tc>
          <w:tcPr>
            <w:tcW w:w="383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1526FB" w:rsidRPr="00B54AB7" w:rsidTr="006C7860">
        <w:trPr>
          <w:trHeight w:val="70"/>
        </w:trPr>
        <w:tc>
          <w:tcPr>
            <w:tcW w:w="38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</w:t>
            </w:r>
          </w:p>
        </w:tc>
      </w:tr>
      <w:tr w:rsidR="001526FB" w:rsidRPr="00B54AB7" w:rsidTr="006C7860">
        <w:trPr>
          <w:trHeight w:val="450"/>
        </w:trPr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4"/>
                <w:szCs w:val="14"/>
              </w:rPr>
            </w:pPr>
            <w:bookmarkStart w:id="14" w:name="RANGE!A12"/>
            <w:bookmarkEnd w:id="14"/>
            <w:r w:rsidRPr="00B54AB7">
              <w:rPr>
                <w:rFonts w:ascii="Arial CYR" w:hAnsi="Arial CYR" w:cs="Arial CYR"/>
                <w:sz w:val="14"/>
                <w:szCs w:val="14"/>
              </w:rPr>
              <w:t>Источники финансирования дефицита бюджета -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sz w:val="16"/>
                <w:szCs w:val="16"/>
              </w:rPr>
              <w:t>500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B54AB7" w:rsidRDefault="001526FB" w:rsidP="005B0445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-351783,57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-429683,02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1526FB" w:rsidRPr="00B54AB7" w:rsidTr="006C7860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B54AB7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1526FB" w:rsidRPr="00B54AB7" w:rsidTr="006C7860">
        <w:trPr>
          <w:trHeight w:val="8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4"/>
                <w:szCs w:val="14"/>
              </w:rPr>
            </w:pPr>
            <w:bookmarkStart w:id="15" w:name="RANGE!A14"/>
            <w:bookmarkEnd w:id="15"/>
            <w:r w:rsidRPr="00B54AB7">
              <w:rPr>
                <w:rFonts w:ascii="Arial CYR" w:hAnsi="Arial CYR" w:cs="Arial CYR"/>
                <w:sz w:val="14"/>
                <w:szCs w:val="14"/>
              </w:rPr>
              <w:t>источники внутреннего финансирования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sz w:val="16"/>
                <w:szCs w:val="16"/>
              </w:rPr>
              <w:t>520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FFFFFF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FFFFFF"/>
                <w:sz w:val="16"/>
                <w:szCs w:val="16"/>
              </w:rPr>
            </w:pPr>
          </w:p>
        </w:tc>
      </w:tr>
      <w:tr w:rsidR="001526FB" w:rsidRPr="00B54AB7" w:rsidTr="006C7860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4"/>
                <w:szCs w:val="14"/>
              </w:rPr>
            </w:pPr>
            <w:bookmarkStart w:id="16" w:name="RANGE!A15"/>
            <w:bookmarkEnd w:id="16"/>
            <w:r w:rsidRPr="00B54AB7">
              <w:rPr>
                <w:rFonts w:ascii="Arial CYR" w:hAnsi="Arial CYR" w:cs="Arial CYR"/>
                <w:sz w:val="14"/>
                <w:szCs w:val="14"/>
              </w:rPr>
              <w:t>источники внешнего финансирования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sz w:val="16"/>
                <w:szCs w:val="16"/>
              </w:rPr>
              <w:t>620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FFFFFF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FFFFFF"/>
                <w:sz w:val="16"/>
                <w:szCs w:val="16"/>
              </w:rPr>
            </w:pPr>
          </w:p>
        </w:tc>
      </w:tr>
      <w:tr w:rsidR="001526FB" w:rsidRPr="00B54AB7" w:rsidTr="005B0445">
        <w:trPr>
          <w:trHeight w:val="261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4"/>
                <w:szCs w:val="14"/>
              </w:rPr>
            </w:pPr>
            <w:bookmarkStart w:id="17" w:name="RANGE!A16"/>
            <w:bookmarkEnd w:id="17"/>
            <w:r w:rsidRPr="00B54AB7">
              <w:rPr>
                <w:rFonts w:ascii="Arial CYR" w:hAnsi="Arial CYR" w:cs="Arial CYR"/>
                <w:sz w:val="14"/>
                <w:szCs w:val="14"/>
              </w:rPr>
              <w:t>Изменение остатков средств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sz w:val="16"/>
                <w:szCs w:val="16"/>
              </w:rPr>
              <w:t>700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sz w:val="16"/>
                <w:szCs w:val="16"/>
              </w:rPr>
              <w:t>*** 01000000000000000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26FB" w:rsidRPr="00135989" w:rsidRDefault="001526FB" w:rsidP="00E94A5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-351783,57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26FB" w:rsidRPr="007D1F21" w:rsidRDefault="001526FB" w:rsidP="00E94A5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-429683,02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1526FB" w:rsidRPr="00B54AB7" w:rsidTr="00E94A54">
        <w:trPr>
          <w:trHeight w:val="187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4"/>
                <w:szCs w:val="14"/>
              </w:rPr>
            </w:pPr>
            <w:bookmarkStart w:id="18" w:name="RANGE!A17"/>
            <w:bookmarkEnd w:id="18"/>
            <w:r w:rsidRPr="00B54AB7">
              <w:rPr>
                <w:rFonts w:ascii="Arial CYR" w:hAnsi="Arial CYR" w:cs="Arial CYR"/>
                <w:sz w:val="14"/>
                <w:szCs w:val="14"/>
              </w:rPr>
              <w:t>Изменение остатков средств на счетах по учету средств бюджета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sz w:val="16"/>
                <w:szCs w:val="16"/>
              </w:rPr>
              <w:t>700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sz w:val="16"/>
                <w:szCs w:val="16"/>
              </w:rPr>
              <w:t>*** 01050000000000000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26FB" w:rsidRPr="00135989" w:rsidRDefault="001526FB" w:rsidP="00E94A5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-351783,57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526FB" w:rsidRPr="007D1F21" w:rsidRDefault="001526FB" w:rsidP="00E94A5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-429683,02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1526FB" w:rsidRPr="00B54AB7" w:rsidTr="006C7860">
        <w:trPr>
          <w:trHeight w:val="591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4"/>
                <w:szCs w:val="14"/>
              </w:rPr>
            </w:pPr>
            <w:bookmarkStart w:id="19" w:name="RANGE!A18"/>
            <w:bookmarkEnd w:id="19"/>
            <w:r w:rsidRPr="00B54AB7">
              <w:rPr>
                <w:rFonts w:ascii="Arial CYR" w:hAnsi="Arial CYR" w:cs="Arial CYR"/>
                <w:sz w:val="14"/>
                <w:szCs w:val="14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sz w:val="16"/>
                <w:szCs w:val="16"/>
              </w:rPr>
              <w:t>700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sz w:val="16"/>
                <w:szCs w:val="16"/>
              </w:rPr>
              <w:t>*** 01060000000000000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FFFFFF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color w:val="FFFFFF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color w:val="FFFFFF"/>
                <w:sz w:val="16"/>
                <w:szCs w:val="16"/>
              </w:rPr>
              <w:t> </w:t>
            </w:r>
          </w:p>
        </w:tc>
      </w:tr>
      <w:tr w:rsidR="001526FB" w:rsidRPr="00B54AB7" w:rsidTr="006C7860">
        <w:trPr>
          <w:trHeight w:val="202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4"/>
                <w:szCs w:val="14"/>
              </w:rPr>
            </w:pPr>
            <w:r w:rsidRPr="00B54AB7">
              <w:rPr>
                <w:rFonts w:ascii="Arial CYR" w:hAnsi="Arial CYR" w:cs="Arial CYR"/>
                <w:sz w:val="14"/>
                <w:szCs w:val="14"/>
              </w:rPr>
              <w:t>увеличение остатков средств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sz w:val="16"/>
                <w:szCs w:val="16"/>
              </w:rPr>
              <w:t>710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sz w:val="16"/>
                <w:szCs w:val="16"/>
              </w:rPr>
              <w:t>703 01050000000000500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44819" w:rsidRDefault="001526FB" w:rsidP="00E3248C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-6 810 041,09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44819" w:rsidRDefault="001526FB" w:rsidP="00536532"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-6 876 900,77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sz w:val="16"/>
                <w:szCs w:val="16"/>
              </w:rPr>
              <w:t xml:space="preserve">x                    </w:t>
            </w:r>
          </w:p>
        </w:tc>
      </w:tr>
      <w:tr w:rsidR="001526FB" w:rsidRPr="00B54AB7" w:rsidTr="006C7860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B54AB7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703 01050201100000510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44819" w:rsidRDefault="001526FB" w:rsidP="00E3248C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-6 810 041,09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Default="001526FB" w:rsidP="00E3248C">
            <w:pPr>
              <w:jc w:val="right"/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 xml:space="preserve">   </w:t>
            </w:r>
          </w:p>
          <w:p w:rsidR="001526FB" w:rsidRPr="00144819" w:rsidRDefault="001526FB" w:rsidP="00536532"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-6 876 900,77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x                    </w:t>
            </w:r>
          </w:p>
        </w:tc>
      </w:tr>
      <w:tr w:rsidR="001526FB" w:rsidRPr="00B54AB7" w:rsidTr="00C25CF1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4"/>
                <w:szCs w:val="14"/>
              </w:rPr>
            </w:pPr>
            <w:r w:rsidRPr="00B54AB7">
              <w:rPr>
                <w:rFonts w:ascii="Arial CYR" w:hAnsi="Arial CYR" w:cs="Arial CYR"/>
                <w:sz w:val="14"/>
                <w:szCs w:val="14"/>
              </w:rPr>
              <w:t>уменьшение остатков средств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sz w:val="16"/>
                <w:szCs w:val="16"/>
              </w:rPr>
              <w:t>720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sz w:val="16"/>
                <w:szCs w:val="16"/>
              </w:rPr>
              <w:t>703 01050000000000600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44819" w:rsidRDefault="001526FB" w:rsidP="00E3248C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6 969 403,13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44819" w:rsidRDefault="001526FB" w:rsidP="00E3248C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6 317 273,20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1526FB" w:rsidRDefault="001526FB" w:rsidP="00E94A54"/>
        </w:tc>
      </w:tr>
      <w:tr w:rsidR="001526FB" w:rsidRPr="00B54AB7" w:rsidTr="00FF4765">
        <w:trPr>
          <w:trHeight w:val="46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bookmarkStart w:id="20" w:name="RANGE!A22"/>
            <w:bookmarkEnd w:id="20"/>
            <w:r w:rsidRPr="00B54AB7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703 01050201100000610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44819" w:rsidRDefault="001526FB" w:rsidP="00E3248C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6 969 403,13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144819" w:rsidRDefault="001526FB" w:rsidP="00E3248C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6 317 273,20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526FB" w:rsidRPr="00B54AB7" w:rsidRDefault="001526FB" w:rsidP="00E94A54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B54AB7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x                    </w:t>
            </w:r>
          </w:p>
        </w:tc>
      </w:tr>
    </w:tbl>
    <w:p w:rsidR="001526FB" w:rsidRDefault="001526FB" w:rsidP="006C7860">
      <w:pPr>
        <w:pStyle w:val="ConsPlusNormal"/>
        <w:widowControl/>
        <w:ind w:firstLine="0"/>
        <w:outlineLvl w:val="0"/>
        <w:rPr>
          <w:rFonts w:ascii="Times New Roman" w:hAnsi="Times New Roman" w:cs="Times New Roman"/>
          <w:b/>
          <w:bCs/>
          <w:sz w:val="18"/>
          <w:szCs w:val="18"/>
        </w:rPr>
      </w:pPr>
    </w:p>
    <w:p w:rsidR="001526FB" w:rsidRDefault="001526FB" w:rsidP="006C7860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1526FB" w:rsidRDefault="001526FB" w:rsidP="006C7860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1526FB" w:rsidRDefault="001526FB" w:rsidP="006C7860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1526FB" w:rsidRDefault="001526FB" w:rsidP="006C7860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1526FB" w:rsidRPr="00DD05F5" w:rsidRDefault="001526FB" w:rsidP="006C7860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1526FB" w:rsidRPr="00DD05F5" w:rsidRDefault="001526FB" w:rsidP="006C786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6</w:t>
      </w:r>
    </w:p>
    <w:p w:rsidR="001526FB" w:rsidRPr="00DD05F5" w:rsidRDefault="001526FB" w:rsidP="006C786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 xml:space="preserve">к Решению СМС </w:t>
      </w:r>
    </w:p>
    <w:p w:rsidR="001526FB" w:rsidRPr="00DD05F5" w:rsidRDefault="001526FB" w:rsidP="006C786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 xml:space="preserve">"Об исполнении бюджета с. п. Псынабо </w:t>
      </w:r>
    </w:p>
    <w:p w:rsidR="001526FB" w:rsidRPr="00DD05F5" w:rsidRDefault="001526FB" w:rsidP="006C786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>Урванского муниципального района КБР</w:t>
      </w:r>
    </w:p>
    <w:p w:rsidR="001526FB" w:rsidRPr="00DD05F5" w:rsidRDefault="001526FB" w:rsidP="006C786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 xml:space="preserve"> за 20</w:t>
      </w:r>
      <w:r>
        <w:rPr>
          <w:rFonts w:ascii="Times New Roman" w:hAnsi="Times New Roman" w:cs="Times New Roman"/>
          <w:sz w:val="18"/>
          <w:szCs w:val="18"/>
        </w:rPr>
        <w:t xml:space="preserve">20 </w:t>
      </w:r>
      <w:r w:rsidRPr="00DD05F5">
        <w:rPr>
          <w:rFonts w:ascii="Times New Roman" w:hAnsi="Times New Roman" w:cs="Times New Roman"/>
          <w:sz w:val="18"/>
          <w:szCs w:val="18"/>
        </w:rPr>
        <w:t>год"</w:t>
      </w:r>
    </w:p>
    <w:p w:rsidR="001526FB" w:rsidRDefault="001526FB" w:rsidP="006C7860">
      <w:pPr>
        <w:pStyle w:val="ConsPlusNormal"/>
        <w:widowControl/>
        <w:ind w:firstLine="0"/>
        <w:jc w:val="right"/>
      </w:pPr>
    </w:p>
    <w:tbl>
      <w:tblPr>
        <w:tblW w:w="5954" w:type="dxa"/>
        <w:tblInd w:w="108" w:type="dxa"/>
        <w:tblLook w:val="00A0"/>
      </w:tblPr>
      <w:tblGrid>
        <w:gridCol w:w="4536"/>
        <w:gridCol w:w="1418"/>
      </w:tblGrid>
      <w:tr w:rsidR="001526FB" w:rsidRPr="001851F9" w:rsidTr="00E94A54">
        <w:trPr>
          <w:trHeight w:val="300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526FB" w:rsidRPr="00DD05F5" w:rsidRDefault="001526FB" w:rsidP="00E94A54">
            <w:pPr>
              <w:jc w:val="center"/>
              <w:rPr>
                <w:sz w:val="18"/>
                <w:szCs w:val="18"/>
              </w:rPr>
            </w:pPr>
            <w:r w:rsidRPr="00DD05F5">
              <w:rPr>
                <w:sz w:val="18"/>
                <w:szCs w:val="18"/>
              </w:rPr>
              <w:t>ОТЧЕТ О РАСХОДАХ БЮДЖЕТА С. П. ПСЫ</w:t>
            </w:r>
            <w:r>
              <w:rPr>
                <w:sz w:val="18"/>
                <w:szCs w:val="18"/>
              </w:rPr>
              <w:t>НАБО</w:t>
            </w:r>
          </w:p>
        </w:tc>
      </w:tr>
      <w:tr w:rsidR="001526FB" w:rsidRPr="001851F9" w:rsidTr="00E94A54">
        <w:trPr>
          <w:trHeight w:val="255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526FB" w:rsidRPr="00DD05F5" w:rsidRDefault="001526FB" w:rsidP="00536532">
            <w:pPr>
              <w:jc w:val="center"/>
              <w:rPr>
                <w:sz w:val="18"/>
                <w:szCs w:val="18"/>
              </w:rPr>
            </w:pPr>
            <w:r w:rsidRPr="00DD05F5">
              <w:rPr>
                <w:sz w:val="18"/>
                <w:szCs w:val="18"/>
              </w:rPr>
              <w:t xml:space="preserve"> ЗА  20</w:t>
            </w:r>
            <w:r>
              <w:rPr>
                <w:sz w:val="18"/>
                <w:szCs w:val="18"/>
              </w:rPr>
              <w:t>20</w:t>
            </w:r>
            <w:r w:rsidRPr="00DD05F5">
              <w:rPr>
                <w:sz w:val="18"/>
                <w:szCs w:val="18"/>
              </w:rPr>
              <w:t xml:space="preserve"> год</w:t>
            </w:r>
          </w:p>
        </w:tc>
      </w:tr>
      <w:tr w:rsidR="001526FB" w:rsidRPr="001851F9" w:rsidTr="00E94A54">
        <w:trPr>
          <w:trHeight w:val="255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526FB" w:rsidRPr="00DD05F5" w:rsidRDefault="001526FB" w:rsidP="00E94A54">
            <w:pPr>
              <w:jc w:val="center"/>
              <w:rPr>
                <w:sz w:val="18"/>
                <w:szCs w:val="18"/>
              </w:rPr>
            </w:pPr>
            <w:r w:rsidRPr="00DD05F5">
              <w:rPr>
                <w:sz w:val="18"/>
                <w:szCs w:val="18"/>
              </w:rPr>
              <w:t>ЗА СЧЕТ СРЕДСТВ РЕЗЕРВНОГО ФОНДА</w:t>
            </w:r>
          </w:p>
        </w:tc>
      </w:tr>
      <w:tr w:rsidR="001526FB" w:rsidRPr="001851F9" w:rsidTr="00E94A54">
        <w:trPr>
          <w:trHeight w:val="27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526FB" w:rsidRPr="00DD05F5" w:rsidRDefault="001526FB" w:rsidP="00E94A54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noWrap/>
            <w:vAlign w:val="bottom"/>
          </w:tcPr>
          <w:p w:rsidR="001526FB" w:rsidRPr="00DD05F5" w:rsidRDefault="001526FB" w:rsidP="00E94A54">
            <w:pPr>
              <w:jc w:val="center"/>
              <w:rPr>
                <w:sz w:val="16"/>
                <w:szCs w:val="16"/>
              </w:rPr>
            </w:pPr>
            <w:r w:rsidRPr="00DD05F5">
              <w:t xml:space="preserve">                                        </w:t>
            </w:r>
            <w:r w:rsidRPr="00DD05F5">
              <w:rPr>
                <w:sz w:val="16"/>
                <w:szCs w:val="16"/>
              </w:rPr>
              <w:t>(рублей)</w:t>
            </w:r>
          </w:p>
        </w:tc>
      </w:tr>
      <w:tr w:rsidR="001526FB" w:rsidRPr="001851F9" w:rsidTr="00E94A54">
        <w:trPr>
          <w:trHeight w:val="315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26FB" w:rsidRPr="00DD05F5" w:rsidRDefault="001526FB" w:rsidP="00E94A54">
            <w:pPr>
              <w:jc w:val="center"/>
              <w:rPr>
                <w:b w:val="0"/>
              </w:rPr>
            </w:pPr>
            <w:r w:rsidRPr="00DD05F5">
              <w:rPr>
                <w:b w:val="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6FB" w:rsidRPr="00DD05F5" w:rsidRDefault="001526FB" w:rsidP="00E94A54">
            <w:pPr>
              <w:jc w:val="center"/>
              <w:rPr>
                <w:b w:val="0"/>
              </w:rPr>
            </w:pPr>
            <w:r w:rsidRPr="00DD05F5">
              <w:rPr>
                <w:b w:val="0"/>
              </w:rPr>
              <w:t>сумма</w:t>
            </w:r>
          </w:p>
        </w:tc>
      </w:tr>
      <w:tr w:rsidR="001526FB" w:rsidRPr="001851F9" w:rsidTr="00E94A54">
        <w:trPr>
          <w:trHeight w:val="25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DD05F5" w:rsidRDefault="001526FB" w:rsidP="00E94A54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План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26FB" w:rsidRPr="00DD05F5" w:rsidRDefault="001526FB" w:rsidP="00E94A54">
            <w:pPr>
              <w:jc w:val="right"/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10 000</w:t>
            </w:r>
          </w:p>
        </w:tc>
      </w:tr>
      <w:tr w:rsidR="001526FB" w:rsidRPr="001851F9" w:rsidTr="00E94A54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6FB" w:rsidRPr="00DD05F5" w:rsidRDefault="001526FB" w:rsidP="00E94A54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Фактически израсходовано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526FB" w:rsidRPr="00DD05F5" w:rsidRDefault="001526FB" w:rsidP="00E94A54">
            <w:pPr>
              <w:jc w:val="right"/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0</w:t>
            </w:r>
          </w:p>
        </w:tc>
      </w:tr>
    </w:tbl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Default="001526FB"/>
    <w:p w:rsidR="001526FB" w:rsidRPr="006C67ED" w:rsidRDefault="001526FB" w:rsidP="00D061EE">
      <w:pPr>
        <w:jc w:val="center"/>
        <w:outlineLvl w:val="0"/>
        <w:rPr>
          <w:b w:val="0"/>
          <w:sz w:val="28"/>
          <w:szCs w:val="28"/>
        </w:rPr>
      </w:pPr>
      <w:r w:rsidRPr="006C67ED">
        <w:rPr>
          <w:b w:val="0"/>
          <w:sz w:val="28"/>
          <w:szCs w:val="28"/>
        </w:rPr>
        <w:t>З А К Л Ю Ч Е Н И Е</w:t>
      </w:r>
    </w:p>
    <w:p w:rsidR="001526FB" w:rsidRPr="006C67ED" w:rsidRDefault="001526FB" w:rsidP="00D061EE">
      <w:pPr>
        <w:jc w:val="center"/>
        <w:outlineLvl w:val="0"/>
        <w:rPr>
          <w:b w:val="0"/>
          <w:sz w:val="28"/>
          <w:szCs w:val="28"/>
        </w:rPr>
      </w:pPr>
      <w:r w:rsidRPr="006C67ED">
        <w:rPr>
          <w:b w:val="0"/>
          <w:sz w:val="28"/>
          <w:szCs w:val="28"/>
        </w:rPr>
        <w:t>об обнародовании муниципального правового акта</w:t>
      </w:r>
    </w:p>
    <w:p w:rsidR="001526FB" w:rsidRPr="00D061EE" w:rsidRDefault="001526FB" w:rsidP="00D061EE">
      <w:pPr>
        <w:tabs>
          <w:tab w:val="left" w:pos="4020"/>
        </w:tabs>
        <w:rPr>
          <w:b w:val="0"/>
          <w:sz w:val="28"/>
          <w:szCs w:val="28"/>
        </w:rPr>
      </w:pPr>
      <w:r w:rsidRPr="00D061EE">
        <w:rPr>
          <w:b w:val="0"/>
          <w:sz w:val="28"/>
          <w:szCs w:val="28"/>
        </w:rPr>
        <w:t>1. Решение Совета местного самоуправления с.п. Псынабо Урванского муниципального района КБР от 20.04.2021 № 49/3 «Об исполнении бюджета с. п. Псынабо Урванского муниципального района</w:t>
      </w:r>
      <w:r>
        <w:rPr>
          <w:b w:val="0"/>
          <w:sz w:val="28"/>
          <w:szCs w:val="28"/>
        </w:rPr>
        <w:t xml:space="preserve"> </w:t>
      </w:r>
      <w:r w:rsidRPr="00D061EE">
        <w:rPr>
          <w:b w:val="0"/>
          <w:sz w:val="28"/>
          <w:szCs w:val="28"/>
        </w:rPr>
        <w:t>Кабардино-Балкарской Республики за 2020 год</w:t>
      </w:r>
      <w:r w:rsidRPr="00D061EE">
        <w:rPr>
          <w:b w:val="0"/>
          <w:sz w:val="24"/>
          <w:szCs w:val="24"/>
        </w:rPr>
        <w:t>.</w:t>
      </w:r>
      <w:r w:rsidRPr="00D061EE">
        <w:rPr>
          <w:b w:val="0"/>
          <w:sz w:val="28"/>
          <w:szCs w:val="28"/>
        </w:rPr>
        <w:t>»</w:t>
      </w:r>
    </w:p>
    <w:p w:rsidR="001526FB" w:rsidRPr="006C67ED" w:rsidRDefault="001526FB" w:rsidP="00D061EE">
      <w:pPr>
        <w:jc w:val="center"/>
        <w:rPr>
          <w:b w:val="0"/>
          <w:sz w:val="24"/>
          <w:szCs w:val="24"/>
        </w:rPr>
      </w:pPr>
    </w:p>
    <w:p w:rsidR="001526FB" w:rsidRPr="006C67ED" w:rsidRDefault="001526FB" w:rsidP="00D061EE">
      <w:pPr>
        <w:ind w:left="-24"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Период обнародования: с 20.04</w:t>
      </w:r>
      <w:r w:rsidRPr="006C67ED">
        <w:rPr>
          <w:sz w:val="28"/>
          <w:szCs w:val="28"/>
        </w:rPr>
        <w:t>.2</w:t>
      </w:r>
      <w:r>
        <w:rPr>
          <w:sz w:val="28"/>
          <w:szCs w:val="28"/>
        </w:rPr>
        <w:t>021г. по 20.05.2021</w:t>
      </w:r>
      <w:r w:rsidRPr="006C67ED">
        <w:rPr>
          <w:sz w:val="28"/>
          <w:szCs w:val="28"/>
        </w:rPr>
        <w:t>г</w:t>
      </w:r>
      <w:r>
        <w:rPr>
          <w:sz w:val="28"/>
          <w:szCs w:val="28"/>
        </w:rPr>
        <w:t xml:space="preserve">                                                                        </w:t>
      </w:r>
    </w:p>
    <w:tbl>
      <w:tblPr>
        <w:tblW w:w="9816" w:type="dxa"/>
        <w:tblInd w:w="-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4"/>
        <w:gridCol w:w="2472"/>
        <w:gridCol w:w="4706"/>
        <w:gridCol w:w="2134"/>
      </w:tblGrid>
      <w:tr w:rsidR="001526FB" w:rsidTr="005A3CD0">
        <w:trPr>
          <w:trHeight w:val="407"/>
        </w:trPr>
        <w:tc>
          <w:tcPr>
            <w:tcW w:w="504" w:type="dxa"/>
          </w:tcPr>
          <w:p w:rsidR="001526FB" w:rsidRDefault="001526FB" w:rsidP="005A3CD0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:rsidR="001526FB" w:rsidRDefault="001526FB" w:rsidP="005A3CD0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706" w:type="dxa"/>
          </w:tcPr>
          <w:p w:rsidR="001526FB" w:rsidRDefault="001526FB" w:rsidP="005A3CD0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Адрес, наименование организации</w:t>
            </w:r>
          </w:p>
          <w:p w:rsidR="001526FB" w:rsidRDefault="001526FB" w:rsidP="005A3CD0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:rsidR="001526FB" w:rsidRDefault="001526FB" w:rsidP="005A3CD0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Подпись, печать</w:t>
            </w:r>
          </w:p>
        </w:tc>
      </w:tr>
      <w:tr w:rsidR="001526FB" w:rsidTr="005A3CD0">
        <w:trPr>
          <w:trHeight w:val="200"/>
        </w:trPr>
        <w:tc>
          <w:tcPr>
            <w:tcW w:w="504" w:type="dxa"/>
          </w:tcPr>
          <w:p w:rsidR="001526FB" w:rsidRDefault="001526FB" w:rsidP="005A3CD0">
            <w:pPr>
              <w:pStyle w:val="ConsNonformat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472" w:type="dxa"/>
          </w:tcPr>
          <w:p w:rsidR="001526FB" w:rsidRDefault="001526FB" w:rsidP="005A3CD0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Индароков С.Р.</w:t>
            </w:r>
          </w:p>
        </w:tc>
        <w:tc>
          <w:tcPr>
            <w:tcW w:w="4706" w:type="dxa"/>
          </w:tcPr>
          <w:p w:rsidR="001526FB" w:rsidRDefault="001526FB" w:rsidP="005A3CD0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ул.Марии Шекихачевой, д.22 </w:t>
            </w:r>
          </w:p>
          <w:p w:rsidR="001526FB" w:rsidRDefault="001526FB" w:rsidP="005A3CD0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Администрация с.п. Псынабо </w:t>
            </w:r>
          </w:p>
        </w:tc>
        <w:tc>
          <w:tcPr>
            <w:tcW w:w="2134" w:type="dxa"/>
          </w:tcPr>
          <w:p w:rsidR="001526FB" w:rsidRDefault="001526FB" w:rsidP="005A3CD0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1526FB" w:rsidRDefault="001526FB" w:rsidP="005A3CD0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1526FB" w:rsidRDefault="001526FB" w:rsidP="005A3CD0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1526FB" w:rsidRDefault="001526FB" w:rsidP="005A3CD0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</w:tc>
      </w:tr>
      <w:tr w:rsidR="001526FB" w:rsidTr="005A3CD0">
        <w:trPr>
          <w:trHeight w:val="198"/>
        </w:trPr>
        <w:tc>
          <w:tcPr>
            <w:tcW w:w="504" w:type="dxa"/>
          </w:tcPr>
          <w:p w:rsidR="001526FB" w:rsidRDefault="001526FB" w:rsidP="005A3CD0">
            <w:pPr>
              <w:pStyle w:val="ConsNonformat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472" w:type="dxa"/>
          </w:tcPr>
          <w:p w:rsidR="001526FB" w:rsidRDefault="001526FB" w:rsidP="005A3CD0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Теувова И.Х.</w:t>
            </w:r>
          </w:p>
        </w:tc>
        <w:tc>
          <w:tcPr>
            <w:tcW w:w="4706" w:type="dxa"/>
          </w:tcPr>
          <w:p w:rsidR="001526FB" w:rsidRDefault="001526FB" w:rsidP="005A3CD0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 д.24</w:t>
            </w:r>
          </w:p>
          <w:p w:rsidR="001526FB" w:rsidRDefault="001526FB" w:rsidP="005A3CD0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МКОУ СОШ им.В.Х.Кагазежева с.п.Псынабо</w:t>
            </w:r>
          </w:p>
        </w:tc>
        <w:tc>
          <w:tcPr>
            <w:tcW w:w="2134" w:type="dxa"/>
          </w:tcPr>
          <w:p w:rsidR="001526FB" w:rsidRDefault="001526FB" w:rsidP="005A3CD0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1526FB" w:rsidRDefault="001526FB" w:rsidP="005A3CD0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1526FB" w:rsidRDefault="001526FB" w:rsidP="005A3CD0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1526FB" w:rsidRDefault="001526FB" w:rsidP="005A3CD0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1526FB" w:rsidTr="005A3CD0">
        <w:trPr>
          <w:trHeight w:val="198"/>
        </w:trPr>
        <w:tc>
          <w:tcPr>
            <w:tcW w:w="504" w:type="dxa"/>
          </w:tcPr>
          <w:p w:rsidR="001526FB" w:rsidRDefault="001526FB" w:rsidP="005A3CD0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2472" w:type="dxa"/>
          </w:tcPr>
          <w:p w:rsidR="001526FB" w:rsidRDefault="001526FB" w:rsidP="005A3CD0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Балкарова А.Х.</w:t>
            </w:r>
          </w:p>
        </w:tc>
        <w:tc>
          <w:tcPr>
            <w:tcW w:w="4706" w:type="dxa"/>
          </w:tcPr>
          <w:p w:rsidR="001526FB" w:rsidRDefault="001526FB" w:rsidP="005A3CD0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 д.26</w:t>
            </w:r>
          </w:p>
          <w:p w:rsidR="001526FB" w:rsidRDefault="001526FB" w:rsidP="005A3CD0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МКУК «Псынабская сельская библиотека»</w:t>
            </w:r>
          </w:p>
          <w:p w:rsidR="001526FB" w:rsidRDefault="001526FB" w:rsidP="005A3CD0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w="2134" w:type="dxa"/>
          </w:tcPr>
          <w:p w:rsidR="001526FB" w:rsidRDefault="001526FB" w:rsidP="005A3CD0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1526FB" w:rsidRDefault="001526FB" w:rsidP="005A3CD0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1526FB" w:rsidRDefault="001526FB" w:rsidP="00D061E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:rsidR="001526FB" w:rsidRDefault="001526FB" w:rsidP="00D061EE">
      <w:pPr>
        <w:tabs>
          <w:tab w:val="left" w:pos="10206"/>
        </w:tabs>
        <w:ind w:left="142" w:right="-7"/>
        <w:rPr>
          <w:sz w:val="28"/>
          <w:szCs w:val="28"/>
        </w:rPr>
      </w:pPr>
    </w:p>
    <w:p w:rsidR="001526FB" w:rsidRPr="0043370E" w:rsidRDefault="001526FB" w:rsidP="00D061EE">
      <w:pPr>
        <w:rPr>
          <w:b w:val="0"/>
          <w:bCs w:val="0"/>
          <w:sz w:val="24"/>
          <w:szCs w:val="24"/>
        </w:rPr>
      </w:pPr>
    </w:p>
    <w:p w:rsidR="001526FB" w:rsidRDefault="001526FB" w:rsidP="00D061EE">
      <w:pPr>
        <w:outlineLvl w:val="0"/>
        <w:rPr>
          <w:b w:val="0"/>
          <w:sz w:val="28"/>
          <w:szCs w:val="28"/>
        </w:rPr>
      </w:pPr>
    </w:p>
    <w:p w:rsidR="001526FB" w:rsidRDefault="001526FB" w:rsidP="00D061EE">
      <w:pPr>
        <w:rPr>
          <w:sz w:val="24"/>
          <w:szCs w:val="24"/>
        </w:rPr>
      </w:pPr>
    </w:p>
    <w:p w:rsidR="001526FB" w:rsidRDefault="001526FB" w:rsidP="00D061EE">
      <w:pPr>
        <w:rPr>
          <w:sz w:val="28"/>
          <w:szCs w:val="28"/>
        </w:rPr>
      </w:pPr>
    </w:p>
    <w:p w:rsidR="001526FB" w:rsidRDefault="001526FB"/>
    <w:sectPr w:rsidR="001526FB" w:rsidSect="00B66964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6C21"/>
    <w:rsid w:val="00042528"/>
    <w:rsid w:val="0009252D"/>
    <w:rsid w:val="000C6786"/>
    <w:rsid w:val="0011509C"/>
    <w:rsid w:val="00135989"/>
    <w:rsid w:val="00144819"/>
    <w:rsid w:val="001526FB"/>
    <w:rsid w:val="00157BD3"/>
    <w:rsid w:val="00176CEE"/>
    <w:rsid w:val="001851F9"/>
    <w:rsid w:val="001B0A70"/>
    <w:rsid w:val="0022306B"/>
    <w:rsid w:val="002B06E9"/>
    <w:rsid w:val="002E0C20"/>
    <w:rsid w:val="002F0538"/>
    <w:rsid w:val="00317A0C"/>
    <w:rsid w:val="0043370E"/>
    <w:rsid w:val="004F4ED7"/>
    <w:rsid w:val="0050407A"/>
    <w:rsid w:val="005146CF"/>
    <w:rsid w:val="00536532"/>
    <w:rsid w:val="0054787C"/>
    <w:rsid w:val="005A3CD0"/>
    <w:rsid w:val="005B0445"/>
    <w:rsid w:val="00614C53"/>
    <w:rsid w:val="00691607"/>
    <w:rsid w:val="00693DC5"/>
    <w:rsid w:val="006C491E"/>
    <w:rsid w:val="006C67ED"/>
    <w:rsid w:val="006C7860"/>
    <w:rsid w:val="006F15FC"/>
    <w:rsid w:val="00701406"/>
    <w:rsid w:val="0073010D"/>
    <w:rsid w:val="007D1F21"/>
    <w:rsid w:val="007F2F67"/>
    <w:rsid w:val="00831B0A"/>
    <w:rsid w:val="008721F9"/>
    <w:rsid w:val="00875F5E"/>
    <w:rsid w:val="008802E5"/>
    <w:rsid w:val="008823EE"/>
    <w:rsid w:val="008E042D"/>
    <w:rsid w:val="00964784"/>
    <w:rsid w:val="00970ADB"/>
    <w:rsid w:val="00970AE1"/>
    <w:rsid w:val="0099169C"/>
    <w:rsid w:val="009A160F"/>
    <w:rsid w:val="009B4287"/>
    <w:rsid w:val="009F0380"/>
    <w:rsid w:val="00A76C21"/>
    <w:rsid w:val="00AE2DE1"/>
    <w:rsid w:val="00B220C4"/>
    <w:rsid w:val="00B5273C"/>
    <w:rsid w:val="00B54AB7"/>
    <w:rsid w:val="00B66964"/>
    <w:rsid w:val="00B93E6B"/>
    <w:rsid w:val="00BD4323"/>
    <w:rsid w:val="00C25CF1"/>
    <w:rsid w:val="00C4735E"/>
    <w:rsid w:val="00D061EE"/>
    <w:rsid w:val="00D35EFD"/>
    <w:rsid w:val="00D3694B"/>
    <w:rsid w:val="00DD05F5"/>
    <w:rsid w:val="00DD3D4C"/>
    <w:rsid w:val="00E3248C"/>
    <w:rsid w:val="00E75DE7"/>
    <w:rsid w:val="00E82624"/>
    <w:rsid w:val="00E94A54"/>
    <w:rsid w:val="00EB145A"/>
    <w:rsid w:val="00EC1C59"/>
    <w:rsid w:val="00ED7A08"/>
    <w:rsid w:val="00EE45DD"/>
    <w:rsid w:val="00FF4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C2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A76C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76C21"/>
    <w:rPr>
      <w:rFonts w:ascii="Tahoma" w:hAnsi="Tahoma" w:cs="Tahoma"/>
      <w:b/>
      <w:bCs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C4735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99169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65">
    <w:name w:val="xl65"/>
    <w:basedOn w:val="Normal"/>
    <w:uiPriority w:val="99"/>
    <w:rsid w:val="0009252D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66">
    <w:name w:val="xl66"/>
    <w:basedOn w:val="Normal"/>
    <w:uiPriority w:val="99"/>
    <w:rsid w:val="0009252D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67">
    <w:name w:val="xl67"/>
    <w:basedOn w:val="Normal"/>
    <w:uiPriority w:val="99"/>
    <w:rsid w:val="0009252D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68">
    <w:name w:val="xl68"/>
    <w:basedOn w:val="Normal"/>
    <w:uiPriority w:val="99"/>
    <w:rsid w:val="0009252D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69">
    <w:name w:val="xl69"/>
    <w:basedOn w:val="Normal"/>
    <w:uiPriority w:val="99"/>
    <w:rsid w:val="0009252D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0">
    <w:name w:val="xl70"/>
    <w:basedOn w:val="Normal"/>
    <w:uiPriority w:val="99"/>
    <w:rsid w:val="0009252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1">
    <w:name w:val="xl71"/>
    <w:basedOn w:val="Normal"/>
    <w:uiPriority w:val="99"/>
    <w:rsid w:val="0009252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2">
    <w:name w:val="xl72"/>
    <w:basedOn w:val="Normal"/>
    <w:uiPriority w:val="99"/>
    <w:rsid w:val="0009252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3">
    <w:name w:val="xl73"/>
    <w:basedOn w:val="Normal"/>
    <w:uiPriority w:val="99"/>
    <w:rsid w:val="0009252D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4">
    <w:name w:val="xl74"/>
    <w:basedOn w:val="Normal"/>
    <w:uiPriority w:val="99"/>
    <w:rsid w:val="0009252D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5">
    <w:name w:val="xl75"/>
    <w:basedOn w:val="Normal"/>
    <w:uiPriority w:val="99"/>
    <w:rsid w:val="0009252D"/>
    <w:pPr>
      <w:widowControl/>
      <w:pBdr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6">
    <w:name w:val="xl76"/>
    <w:basedOn w:val="Normal"/>
    <w:uiPriority w:val="99"/>
    <w:rsid w:val="0009252D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7">
    <w:name w:val="xl77"/>
    <w:basedOn w:val="Normal"/>
    <w:uiPriority w:val="99"/>
    <w:rsid w:val="0009252D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8">
    <w:name w:val="xl78"/>
    <w:basedOn w:val="Normal"/>
    <w:uiPriority w:val="99"/>
    <w:rsid w:val="0009252D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79">
    <w:name w:val="xl79"/>
    <w:basedOn w:val="Normal"/>
    <w:uiPriority w:val="99"/>
    <w:rsid w:val="0009252D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80">
    <w:name w:val="xl80"/>
    <w:basedOn w:val="Normal"/>
    <w:uiPriority w:val="99"/>
    <w:rsid w:val="0009252D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81">
    <w:name w:val="xl81"/>
    <w:basedOn w:val="Normal"/>
    <w:uiPriority w:val="99"/>
    <w:rsid w:val="0009252D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2">
    <w:name w:val="xl82"/>
    <w:basedOn w:val="Normal"/>
    <w:uiPriority w:val="99"/>
    <w:rsid w:val="0009252D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3">
    <w:name w:val="xl83"/>
    <w:basedOn w:val="Normal"/>
    <w:uiPriority w:val="99"/>
    <w:rsid w:val="000925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84">
    <w:name w:val="xl84"/>
    <w:basedOn w:val="Normal"/>
    <w:uiPriority w:val="99"/>
    <w:rsid w:val="0009252D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85">
    <w:name w:val="xl85"/>
    <w:basedOn w:val="Normal"/>
    <w:uiPriority w:val="99"/>
    <w:rsid w:val="0009252D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86">
    <w:name w:val="xl86"/>
    <w:basedOn w:val="Normal"/>
    <w:uiPriority w:val="99"/>
    <w:rsid w:val="0009252D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87">
    <w:name w:val="xl87"/>
    <w:basedOn w:val="Normal"/>
    <w:uiPriority w:val="99"/>
    <w:rsid w:val="0009252D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88">
    <w:name w:val="xl88"/>
    <w:basedOn w:val="Normal"/>
    <w:uiPriority w:val="99"/>
    <w:rsid w:val="0009252D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89">
    <w:name w:val="xl89"/>
    <w:basedOn w:val="Normal"/>
    <w:uiPriority w:val="99"/>
    <w:rsid w:val="000925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90">
    <w:name w:val="xl90"/>
    <w:basedOn w:val="Normal"/>
    <w:uiPriority w:val="99"/>
    <w:rsid w:val="000925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91">
    <w:name w:val="xl91"/>
    <w:basedOn w:val="Normal"/>
    <w:uiPriority w:val="99"/>
    <w:rsid w:val="0009252D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92">
    <w:name w:val="xl92"/>
    <w:basedOn w:val="Normal"/>
    <w:uiPriority w:val="99"/>
    <w:rsid w:val="0009252D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93">
    <w:name w:val="xl93"/>
    <w:basedOn w:val="Normal"/>
    <w:uiPriority w:val="99"/>
    <w:rsid w:val="0009252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94">
    <w:name w:val="xl94"/>
    <w:basedOn w:val="Normal"/>
    <w:uiPriority w:val="99"/>
    <w:rsid w:val="0009252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95">
    <w:name w:val="xl95"/>
    <w:basedOn w:val="Normal"/>
    <w:uiPriority w:val="99"/>
    <w:rsid w:val="0009252D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96">
    <w:name w:val="xl96"/>
    <w:basedOn w:val="Normal"/>
    <w:uiPriority w:val="99"/>
    <w:rsid w:val="0009252D"/>
    <w:pPr>
      <w:widowControl/>
      <w:pBdr>
        <w:top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97">
    <w:name w:val="xl97"/>
    <w:basedOn w:val="Normal"/>
    <w:uiPriority w:val="99"/>
    <w:rsid w:val="0009252D"/>
    <w:pPr>
      <w:widowControl/>
      <w:pBdr>
        <w:top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98">
    <w:name w:val="xl98"/>
    <w:basedOn w:val="Normal"/>
    <w:uiPriority w:val="99"/>
    <w:rsid w:val="0009252D"/>
    <w:pPr>
      <w:widowControl/>
      <w:pBdr>
        <w:top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b w:val="0"/>
      <w:bCs w:val="0"/>
      <w:sz w:val="24"/>
      <w:szCs w:val="24"/>
    </w:rPr>
  </w:style>
  <w:style w:type="paragraph" w:customStyle="1" w:styleId="xl99">
    <w:name w:val="xl99"/>
    <w:basedOn w:val="Normal"/>
    <w:uiPriority w:val="99"/>
    <w:rsid w:val="0009252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0">
    <w:name w:val="xl100"/>
    <w:basedOn w:val="Normal"/>
    <w:uiPriority w:val="99"/>
    <w:rsid w:val="0009252D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1">
    <w:name w:val="xl101"/>
    <w:basedOn w:val="Normal"/>
    <w:uiPriority w:val="99"/>
    <w:rsid w:val="0009252D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2">
    <w:name w:val="xl102"/>
    <w:basedOn w:val="Normal"/>
    <w:uiPriority w:val="99"/>
    <w:rsid w:val="0009252D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3">
    <w:name w:val="xl103"/>
    <w:basedOn w:val="Normal"/>
    <w:uiPriority w:val="99"/>
    <w:rsid w:val="0009252D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4">
    <w:name w:val="xl104"/>
    <w:basedOn w:val="Normal"/>
    <w:uiPriority w:val="99"/>
    <w:rsid w:val="0009252D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5">
    <w:name w:val="xl105"/>
    <w:basedOn w:val="Normal"/>
    <w:uiPriority w:val="99"/>
    <w:rsid w:val="0009252D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6">
    <w:name w:val="xl106"/>
    <w:basedOn w:val="Normal"/>
    <w:uiPriority w:val="99"/>
    <w:rsid w:val="000925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7">
    <w:name w:val="xl107"/>
    <w:basedOn w:val="Normal"/>
    <w:uiPriority w:val="99"/>
    <w:rsid w:val="0009252D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8">
    <w:name w:val="xl108"/>
    <w:basedOn w:val="Normal"/>
    <w:uiPriority w:val="99"/>
    <w:rsid w:val="0009252D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09">
    <w:name w:val="xl109"/>
    <w:basedOn w:val="Normal"/>
    <w:uiPriority w:val="99"/>
    <w:rsid w:val="000925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0">
    <w:name w:val="xl110"/>
    <w:basedOn w:val="Normal"/>
    <w:uiPriority w:val="99"/>
    <w:rsid w:val="0009252D"/>
    <w:pPr>
      <w:widowControl/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1">
    <w:name w:val="xl111"/>
    <w:basedOn w:val="Normal"/>
    <w:uiPriority w:val="99"/>
    <w:rsid w:val="0009252D"/>
    <w:pPr>
      <w:widowControl/>
      <w:pBdr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2">
    <w:name w:val="xl112"/>
    <w:basedOn w:val="Normal"/>
    <w:uiPriority w:val="99"/>
    <w:rsid w:val="0009252D"/>
    <w:pPr>
      <w:widowControl/>
      <w:pBdr>
        <w:top w:val="single" w:sz="8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3">
    <w:name w:val="xl113"/>
    <w:basedOn w:val="Normal"/>
    <w:uiPriority w:val="99"/>
    <w:rsid w:val="0009252D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4">
    <w:name w:val="xl114"/>
    <w:basedOn w:val="Normal"/>
    <w:uiPriority w:val="99"/>
    <w:rsid w:val="0009252D"/>
    <w:pPr>
      <w:widowControl/>
      <w:pBdr>
        <w:top w:val="single" w:sz="8" w:space="0" w:color="auto"/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5">
    <w:name w:val="xl115"/>
    <w:basedOn w:val="Normal"/>
    <w:uiPriority w:val="99"/>
    <w:rsid w:val="0009252D"/>
    <w:pPr>
      <w:widowControl/>
      <w:pBdr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6">
    <w:name w:val="xl116"/>
    <w:basedOn w:val="Normal"/>
    <w:uiPriority w:val="99"/>
    <w:rsid w:val="0009252D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7">
    <w:name w:val="xl117"/>
    <w:basedOn w:val="Normal"/>
    <w:uiPriority w:val="99"/>
    <w:rsid w:val="0009252D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customStyle="1" w:styleId="xl118">
    <w:name w:val="xl118"/>
    <w:basedOn w:val="Normal"/>
    <w:uiPriority w:val="99"/>
    <w:rsid w:val="0009252D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b w:val="0"/>
      <w:bCs w:val="0"/>
      <w:sz w:val="16"/>
      <w:szCs w:val="16"/>
    </w:rPr>
  </w:style>
  <w:style w:type="paragraph" w:styleId="List">
    <w:name w:val="List"/>
    <w:basedOn w:val="Normal"/>
    <w:uiPriority w:val="99"/>
    <w:semiHidden/>
    <w:rsid w:val="00970AE1"/>
    <w:pPr>
      <w:widowControl/>
      <w:overflowPunct w:val="0"/>
      <w:ind w:left="283" w:hanging="283"/>
      <w:textAlignment w:val="baseline"/>
    </w:pPr>
    <w:rPr>
      <w:rFonts w:eastAsia="Calibri"/>
      <w:b w:val="0"/>
      <w:bCs w:val="0"/>
      <w:sz w:val="24"/>
    </w:rPr>
  </w:style>
  <w:style w:type="paragraph" w:customStyle="1" w:styleId="ConsNonformat">
    <w:name w:val="ConsNonformat"/>
    <w:uiPriority w:val="99"/>
    <w:rsid w:val="00D061EE"/>
    <w:pPr>
      <w:overflowPunct w:val="0"/>
      <w:autoSpaceDE w:val="0"/>
      <w:autoSpaceDN w:val="0"/>
      <w:adjustRightInd w:val="0"/>
      <w:ind w:right="19772"/>
    </w:pPr>
    <w:rPr>
      <w:rFonts w:ascii="Courier New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707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10</Pages>
  <Words>5174</Words>
  <Characters>29498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6</cp:revision>
  <cp:lastPrinted>2021-04-27T09:07:00Z</cp:lastPrinted>
  <dcterms:created xsi:type="dcterms:W3CDTF">2021-04-22T12:21:00Z</dcterms:created>
  <dcterms:modified xsi:type="dcterms:W3CDTF">2021-04-27T09:08:00Z</dcterms:modified>
</cp:coreProperties>
</file>