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37C" w:rsidRDefault="00BE537C" w:rsidP="00154E97">
      <w:pPr>
        <w:ind w:right="-7" w:firstLine="142"/>
        <w:jc w:val="center"/>
        <w:rPr>
          <w:b w:val="0"/>
          <w:bCs w:val="0"/>
        </w:rPr>
      </w:pPr>
      <w:r w:rsidRPr="004B6013">
        <w:rPr>
          <w:b w:val="0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60pt;height:69pt;visibility:visible">
            <v:imagedata r:id="rId7" o:title=""/>
          </v:shape>
        </w:pict>
      </w:r>
    </w:p>
    <w:p w:rsidR="00BE537C" w:rsidRDefault="00BE537C" w:rsidP="00154E97">
      <w:pPr>
        <w:shd w:val="clear" w:color="auto" w:fill="FFFFFF"/>
        <w:ind w:left="608"/>
        <w:jc w:val="center"/>
      </w:pPr>
      <w:r>
        <w:rPr>
          <w:spacing w:val="-15"/>
        </w:rPr>
        <w:t>КЪЭБЭРДЕЙ-БАЛЪКЪЭР РЕСПУБЛИКЭМ ЩЫЩ АРУАН РАЙОНЫМ ЩЫП1Э</w:t>
      </w:r>
    </w:p>
    <w:p w:rsidR="00BE537C" w:rsidRDefault="00BE537C" w:rsidP="00154E97">
      <w:pPr>
        <w:shd w:val="clear" w:color="auto" w:fill="FFFFFF"/>
        <w:ind w:right="922"/>
        <w:jc w:val="center"/>
        <w:rPr>
          <w:spacing w:val="-12"/>
        </w:rPr>
      </w:pPr>
      <w:r>
        <w:rPr>
          <w:spacing w:val="-12"/>
        </w:rPr>
        <w:t xml:space="preserve">                   САМОУПРАВЛЕНЭМК1Э И ПСЫНАБЭ КЪУАЖЭ СОВЕТ</w:t>
      </w:r>
    </w:p>
    <w:p w:rsidR="00BE537C" w:rsidRDefault="00BE537C" w:rsidP="00154E97">
      <w:pPr>
        <w:shd w:val="clear" w:color="auto" w:fill="FFFFFF"/>
        <w:ind w:right="922"/>
        <w:rPr>
          <w:spacing w:val="-10"/>
        </w:rPr>
      </w:pPr>
      <w:r>
        <w:rPr>
          <w:spacing w:val="-12"/>
        </w:rPr>
        <w:t xml:space="preserve">                           </w:t>
      </w:r>
      <w:r>
        <w:rPr>
          <w:spacing w:val="-14"/>
        </w:rPr>
        <w:t>КЪАБАРТЫ-МАЛКЪАР РЕСПУБЛИКАНЫ УРВАН РАЙОНУНУ</w:t>
      </w:r>
      <w:r>
        <w:t xml:space="preserve"> </w:t>
      </w:r>
      <w:r>
        <w:rPr>
          <w:spacing w:val="-10"/>
        </w:rPr>
        <w:t xml:space="preserve">ЖЕР-ЖЕРЛИ      </w:t>
      </w:r>
    </w:p>
    <w:p w:rsidR="00BE537C" w:rsidRDefault="00BE537C" w:rsidP="00154E97">
      <w:pPr>
        <w:shd w:val="clear" w:color="auto" w:fill="FFFFFF"/>
        <w:ind w:right="922"/>
        <w:rPr>
          <w:spacing w:val="-10"/>
        </w:rPr>
      </w:pPr>
      <w:r>
        <w:rPr>
          <w:spacing w:val="-10"/>
        </w:rPr>
        <w:t xml:space="preserve">                                                                       САМОУПРАВЛЕНИЯСЫ  ПСЫНАБО СОВЕТИ</w:t>
      </w:r>
    </w:p>
    <w:p w:rsidR="00BE537C" w:rsidRDefault="00BE537C" w:rsidP="00154E97">
      <w:pPr>
        <w:shd w:val="clear" w:color="auto" w:fill="FFFFFF"/>
        <w:jc w:val="center"/>
        <w:rPr>
          <w:spacing w:val="-14"/>
        </w:rPr>
      </w:pPr>
      <w:r>
        <w:rPr>
          <w:spacing w:val="-11"/>
        </w:rPr>
        <w:t xml:space="preserve">СОВЕТ МЕСТНОГО САМОУПРАВЛЕНИЯ С.П. ПСЫНАБО   УРВАНСКОГО МУНИЦИПАЛЬНОГО РАЙОНА </w:t>
      </w:r>
      <w:r>
        <w:rPr>
          <w:spacing w:val="-14"/>
        </w:rPr>
        <w:t>КАБАРДИНО-БАЛКАРСКОЙ РЕСПУБЛИКИ</w:t>
      </w:r>
    </w:p>
    <w:p w:rsidR="00BE537C" w:rsidRDefault="00BE537C" w:rsidP="00154E97">
      <w:pPr>
        <w:shd w:val="clear" w:color="auto" w:fill="FFFFFF"/>
        <w:ind w:right="-433"/>
      </w:pPr>
      <w:r>
        <w:rPr>
          <w:spacing w:val="-14"/>
        </w:rPr>
        <w:t>_________________________________________________________________________________________________________________</w:t>
      </w:r>
    </w:p>
    <w:p w:rsidR="00BE537C" w:rsidRDefault="00BE537C" w:rsidP="00154E97">
      <w:pPr>
        <w:tabs>
          <w:tab w:val="left" w:pos="4020"/>
          <w:tab w:val="left" w:pos="4395"/>
        </w:tabs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361319, КБР, Урванский район,                                                                                                                     тел. (факс) 8(8635)4-08-03</w:t>
      </w:r>
    </w:p>
    <w:p w:rsidR="00BE537C" w:rsidRDefault="00BE537C" w:rsidP="00154E97">
      <w:pPr>
        <w:tabs>
          <w:tab w:val="left" w:pos="4020"/>
          <w:tab w:val="left" w:pos="5103"/>
        </w:tabs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 xml:space="preserve">с. п. Псынабо, ул. М.Шекихачевой,22                                                                                                           </w:t>
      </w:r>
      <w:r>
        <w:rPr>
          <w:b w:val="0"/>
          <w:sz w:val="16"/>
          <w:szCs w:val="16"/>
          <w:lang w:val="en-US"/>
        </w:rPr>
        <w:t>E</w:t>
      </w:r>
      <w:r>
        <w:rPr>
          <w:b w:val="0"/>
          <w:sz w:val="16"/>
          <w:szCs w:val="16"/>
        </w:rPr>
        <w:t>-</w:t>
      </w:r>
      <w:r>
        <w:rPr>
          <w:b w:val="0"/>
          <w:sz w:val="16"/>
          <w:szCs w:val="16"/>
          <w:lang w:val="en-US"/>
        </w:rPr>
        <w:t>mail</w:t>
      </w:r>
      <w:r>
        <w:rPr>
          <w:b w:val="0"/>
          <w:sz w:val="16"/>
          <w:szCs w:val="16"/>
        </w:rPr>
        <w:t>: 0707006014@</w:t>
      </w:r>
      <w:r>
        <w:rPr>
          <w:b w:val="0"/>
          <w:sz w:val="16"/>
          <w:szCs w:val="16"/>
          <w:lang w:val="en-US"/>
        </w:rPr>
        <w:t>mail</w:t>
      </w:r>
      <w:r>
        <w:rPr>
          <w:b w:val="0"/>
          <w:sz w:val="16"/>
          <w:szCs w:val="16"/>
        </w:rPr>
        <w:t>.</w:t>
      </w:r>
      <w:r>
        <w:rPr>
          <w:b w:val="0"/>
          <w:sz w:val="16"/>
          <w:szCs w:val="16"/>
          <w:lang w:val="en-US"/>
        </w:rPr>
        <w:t>ru</w:t>
      </w:r>
      <w:r>
        <w:rPr>
          <w:b w:val="0"/>
          <w:sz w:val="16"/>
          <w:szCs w:val="16"/>
        </w:rPr>
        <w:t xml:space="preserve">      </w:t>
      </w:r>
      <w:r>
        <w:rPr>
          <w:sz w:val="26"/>
          <w:szCs w:val="26"/>
        </w:rPr>
        <w:t xml:space="preserve">                                                                                                                        </w:t>
      </w:r>
    </w:p>
    <w:p w:rsidR="00BE537C" w:rsidRDefault="00BE537C" w:rsidP="00154E97">
      <w:pPr>
        <w:tabs>
          <w:tab w:val="left" w:pos="4020"/>
        </w:tabs>
        <w:jc w:val="center"/>
        <w:rPr>
          <w:sz w:val="26"/>
          <w:szCs w:val="26"/>
        </w:rPr>
      </w:pPr>
    </w:p>
    <w:p w:rsidR="00BE537C" w:rsidRPr="00FB1F90" w:rsidRDefault="00BE537C" w:rsidP="00154E97">
      <w:pPr>
        <w:tabs>
          <w:tab w:val="left" w:pos="4020"/>
        </w:tabs>
        <w:jc w:val="center"/>
        <w:rPr>
          <w:sz w:val="26"/>
          <w:szCs w:val="26"/>
        </w:rPr>
      </w:pPr>
      <w:r>
        <w:rPr>
          <w:sz w:val="26"/>
          <w:szCs w:val="26"/>
        </w:rPr>
        <w:t>РЕШЕНИЕ №49/4</w:t>
      </w:r>
    </w:p>
    <w:p w:rsidR="00BE537C" w:rsidRDefault="00BE537C" w:rsidP="00154E97">
      <w:pPr>
        <w:tabs>
          <w:tab w:val="left" w:pos="4020"/>
        </w:tabs>
        <w:jc w:val="center"/>
        <w:rPr>
          <w:sz w:val="26"/>
          <w:szCs w:val="26"/>
        </w:rPr>
      </w:pPr>
      <w:r>
        <w:rPr>
          <w:sz w:val="26"/>
          <w:szCs w:val="26"/>
        </w:rPr>
        <w:t>Совета местного самоуправления с. п. Псынабо</w:t>
      </w:r>
    </w:p>
    <w:p w:rsidR="00BE537C" w:rsidRDefault="00BE537C" w:rsidP="00154E97">
      <w:pPr>
        <w:tabs>
          <w:tab w:val="left" w:pos="4020"/>
        </w:tabs>
        <w:jc w:val="center"/>
        <w:rPr>
          <w:sz w:val="26"/>
          <w:szCs w:val="26"/>
        </w:rPr>
      </w:pPr>
      <w:r>
        <w:rPr>
          <w:sz w:val="26"/>
          <w:szCs w:val="26"/>
        </w:rPr>
        <w:t>Урванского муниципального района КБР</w:t>
      </w:r>
    </w:p>
    <w:p w:rsidR="00BE537C" w:rsidRDefault="00BE537C" w:rsidP="00154E97">
      <w:pPr>
        <w:tabs>
          <w:tab w:val="left" w:pos="4020"/>
        </w:tabs>
        <w:rPr>
          <w:sz w:val="26"/>
          <w:szCs w:val="26"/>
        </w:rPr>
      </w:pPr>
    </w:p>
    <w:p w:rsidR="00BE537C" w:rsidRDefault="00BE537C" w:rsidP="00154E97">
      <w:pPr>
        <w:tabs>
          <w:tab w:val="left" w:pos="4020"/>
        </w:tabs>
        <w:rPr>
          <w:sz w:val="26"/>
          <w:szCs w:val="26"/>
        </w:rPr>
      </w:pPr>
      <w:r>
        <w:rPr>
          <w:sz w:val="26"/>
          <w:szCs w:val="26"/>
        </w:rPr>
        <w:t xml:space="preserve">20 апреля </w:t>
      </w:r>
      <w:smartTag w:uri="urn:schemas-microsoft-com:office:smarttags" w:element="metricconverter">
        <w:smartTagPr>
          <w:attr w:name="ProductID" w:val="2021 г"/>
        </w:smartTagPr>
        <w:r>
          <w:rPr>
            <w:sz w:val="26"/>
            <w:szCs w:val="26"/>
          </w:rPr>
          <w:t>2021 г</w:t>
        </w:r>
      </w:smartTag>
      <w:r>
        <w:rPr>
          <w:sz w:val="26"/>
          <w:szCs w:val="26"/>
        </w:rPr>
        <w:t>.                                                                                         с. п. Псынабо</w:t>
      </w:r>
    </w:p>
    <w:p w:rsidR="00BE537C" w:rsidRDefault="00BE537C" w:rsidP="00154E97">
      <w:pPr>
        <w:tabs>
          <w:tab w:val="left" w:pos="4020"/>
        </w:tabs>
        <w:jc w:val="center"/>
        <w:rPr>
          <w:sz w:val="26"/>
          <w:szCs w:val="26"/>
        </w:rPr>
      </w:pPr>
      <w:r>
        <w:rPr>
          <w:sz w:val="26"/>
          <w:szCs w:val="26"/>
        </w:rPr>
        <w:t>Об исполнении бюджета с. п. Псынабо Урванского муниципального района</w:t>
      </w:r>
    </w:p>
    <w:p w:rsidR="00BE537C" w:rsidRPr="00D54CF8" w:rsidRDefault="00BE537C" w:rsidP="00D54CF8">
      <w:pPr>
        <w:tabs>
          <w:tab w:val="left" w:pos="4020"/>
        </w:tabs>
        <w:rPr>
          <w:sz w:val="26"/>
          <w:szCs w:val="26"/>
        </w:rPr>
      </w:pPr>
      <w:r>
        <w:rPr>
          <w:sz w:val="26"/>
          <w:szCs w:val="26"/>
        </w:rPr>
        <w:t xml:space="preserve">                  Кабардино-Балкарской Республики за 1 квартал  2021года</w:t>
      </w:r>
    </w:p>
    <w:p w:rsidR="00BE537C" w:rsidRDefault="00BE537C" w:rsidP="0074475E">
      <w:pPr>
        <w:ind w:right="-433"/>
        <w:rPr>
          <w:b w:val="0"/>
          <w:sz w:val="26"/>
          <w:szCs w:val="26"/>
        </w:rPr>
      </w:pPr>
      <w:r>
        <w:rPr>
          <w:sz w:val="26"/>
          <w:szCs w:val="26"/>
        </w:rPr>
        <w:t xml:space="preserve">             Статья 1.</w:t>
      </w:r>
      <w:r>
        <w:rPr>
          <w:b w:val="0"/>
          <w:sz w:val="26"/>
          <w:szCs w:val="26"/>
        </w:rPr>
        <w:t xml:space="preserve"> Утвердить отчет об исполнении бюджета сельского поселения </w:t>
      </w:r>
    </w:p>
    <w:p w:rsidR="00BE537C" w:rsidRDefault="00BE537C" w:rsidP="003620A6">
      <w:pPr>
        <w:ind w:right="-433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Псынабо Урванского по доходам в сумме 1 020 172</w:t>
      </w:r>
      <w:r w:rsidRPr="003620A6">
        <w:rPr>
          <w:b w:val="0"/>
          <w:sz w:val="26"/>
          <w:szCs w:val="26"/>
        </w:rPr>
        <w:t>.</w:t>
      </w:r>
      <w:r>
        <w:rPr>
          <w:b w:val="0"/>
          <w:sz w:val="26"/>
          <w:szCs w:val="26"/>
        </w:rPr>
        <w:t xml:space="preserve">67 рублей, в том числе объем межбюджетных трансфертов ,получаемых от других бюджетов бюджетной системы Российской Федерации в сумме 716 761,82 рублей; по расходам в сумме </w:t>
      </w:r>
      <w:r w:rsidRPr="003620A6">
        <w:rPr>
          <w:b w:val="0"/>
          <w:sz w:val="26"/>
          <w:szCs w:val="26"/>
        </w:rPr>
        <w:t>1</w:t>
      </w:r>
      <w:r>
        <w:rPr>
          <w:b w:val="0"/>
          <w:sz w:val="26"/>
          <w:szCs w:val="26"/>
        </w:rPr>
        <w:t> 213 611,03 руб. с превышением расходов  над доходом (дефицит/профицит) в сумме -193438,36 рублей  со следующими показателями:</w:t>
      </w:r>
    </w:p>
    <w:p w:rsidR="00BE537C" w:rsidRDefault="00BE537C" w:rsidP="0074475E">
      <w:pPr>
        <w:ind w:right="-433" w:firstLine="708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- по доходам бюджета с. п. Псынабо,  за 1 квартал 2021 года по кодам видов </w:t>
      </w:r>
    </w:p>
    <w:p w:rsidR="00BE537C" w:rsidRDefault="00BE537C" w:rsidP="0074475E">
      <w:pPr>
        <w:ind w:right="-433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доходов, подвидов доходов, классификации операций сектора государственного </w:t>
      </w:r>
    </w:p>
    <w:p w:rsidR="00BE537C" w:rsidRDefault="00BE537C" w:rsidP="0074475E">
      <w:pPr>
        <w:ind w:right="-433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управления, относящихся к доходам бюджетов, согласно приложению №1</w:t>
      </w:r>
    </w:p>
    <w:p w:rsidR="00BE537C" w:rsidRDefault="00BE537C" w:rsidP="0074475E">
      <w:pPr>
        <w:ind w:right="-433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к настоящему Решению;</w:t>
      </w:r>
    </w:p>
    <w:p w:rsidR="00BE537C" w:rsidRDefault="00BE537C" w:rsidP="0074475E">
      <w:pPr>
        <w:ind w:right="-433" w:firstLine="708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- по расходам бюджета с. п. Псынабо, за 1 квартал 2021года по ведомственной </w:t>
      </w:r>
    </w:p>
    <w:p w:rsidR="00BE537C" w:rsidRDefault="00BE537C" w:rsidP="0074475E">
      <w:pPr>
        <w:ind w:right="-433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структуре классификации расходов районного бюджета согласно приложению №2</w:t>
      </w:r>
    </w:p>
    <w:p w:rsidR="00BE537C" w:rsidRDefault="00BE537C" w:rsidP="0074475E">
      <w:pPr>
        <w:ind w:right="-433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к настоящему Решению;</w:t>
      </w:r>
    </w:p>
    <w:p w:rsidR="00BE537C" w:rsidRDefault="00BE537C" w:rsidP="0074475E">
      <w:pPr>
        <w:ind w:right="-433" w:firstLine="708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- по расходам бюджета с. п. Псынабо за 1 квартал 2021 года по разделам и подраз-</w:t>
      </w:r>
    </w:p>
    <w:p w:rsidR="00BE537C" w:rsidRDefault="00BE537C" w:rsidP="0074475E">
      <w:pPr>
        <w:ind w:right="-433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делам,  классификации расходов бюджетов согласно приложению №3 к настоящему </w:t>
      </w:r>
    </w:p>
    <w:p w:rsidR="00BE537C" w:rsidRDefault="00BE537C" w:rsidP="0074475E">
      <w:pPr>
        <w:ind w:right="-433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Решению;</w:t>
      </w:r>
    </w:p>
    <w:p w:rsidR="00BE537C" w:rsidRDefault="00BE537C" w:rsidP="0074475E">
      <w:pPr>
        <w:ind w:right="-433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         - по источникам финансирования дефицита бюджета с. п. Псынабо, за 1 квартал 2021</w:t>
      </w:r>
    </w:p>
    <w:p w:rsidR="00BE537C" w:rsidRDefault="00BE537C" w:rsidP="0074475E">
      <w:pPr>
        <w:ind w:right="-433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года по кодам классификации источников  финансирования дефицита бюджетов,</w:t>
      </w:r>
    </w:p>
    <w:p w:rsidR="00BE537C" w:rsidRDefault="00BE537C" w:rsidP="0074475E">
      <w:pPr>
        <w:ind w:right="-433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согласно приложению №4 к настоящему Решению;</w:t>
      </w:r>
    </w:p>
    <w:p w:rsidR="00BE537C" w:rsidRDefault="00BE537C" w:rsidP="0074475E">
      <w:pPr>
        <w:ind w:right="-433" w:firstLine="708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- по источникам  финансирования дефицита бюджета с. п. Псынабо, за 1 квартал 2021</w:t>
      </w:r>
    </w:p>
    <w:p w:rsidR="00BE537C" w:rsidRDefault="00BE537C" w:rsidP="0074475E">
      <w:pPr>
        <w:ind w:right="-433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года по кодам групп, подгрупп, статей, видов  источников  финансирования дефицита</w:t>
      </w:r>
    </w:p>
    <w:p w:rsidR="00BE537C" w:rsidRDefault="00BE537C" w:rsidP="0074475E">
      <w:pPr>
        <w:ind w:right="-433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бюджетов, классификации операций сектора государственного управления, </w:t>
      </w:r>
    </w:p>
    <w:p w:rsidR="00BE537C" w:rsidRDefault="00BE537C" w:rsidP="0074475E">
      <w:pPr>
        <w:ind w:right="-433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относящихся к источникам  финансирования дефицита бюджета, согласно </w:t>
      </w:r>
    </w:p>
    <w:p w:rsidR="00BE537C" w:rsidRDefault="00BE537C" w:rsidP="0074475E">
      <w:pPr>
        <w:ind w:right="-433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приложению № 5 к настоящему Решению;</w:t>
      </w:r>
    </w:p>
    <w:p w:rsidR="00BE537C" w:rsidRDefault="00BE537C" w:rsidP="0074475E">
      <w:pPr>
        <w:ind w:right="-433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           - о расходах за счет средств резервного фонда согласно приложению № 6</w:t>
      </w:r>
    </w:p>
    <w:p w:rsidR="00BE537C" w:rsidRDefault="00BE537C" w:rsidP="00D54CF8">
      <w:pPr>
        <w:pStyle w:val="List"/>
        <w:ind w:left="0" w:firstLine="0"/>
        <w:jc w:val="both"/>
        <w:rPr>
          <w:szCs w:val="24"/>
        </w:rPr>
      </w:pPr>
    </w:p>
    <w:p w:rsidR="00BE537C" w:rsidRDefault="00BE537C" w:rsidP="00D54CF8">
      <w:pPr>
        <w:pStyle w:val="List"/>
        <w:ind w:left="0" w:firstLine="0"/>
        <w:jc w:val="both"/>
        <w:rPr>
          <w:szCs w:val="24"/>
        </w:rPr>
      </w:pPr>
    </w:p>
    <w:p w:rsidR="00BE537C" w:rsidRPr="00D54CF8" w:rsidRDefault="00BE537C" w:rsidP="00D54CF8">
      <w:pPr>
        <w:pStyle w:val="List"/>
        <w:ind w:left="0" w:firstLine="0"/>
        <w:jc w:val="both"/>
        <w:rPr>
          <w:sz w:val="28"/>
          <w:szCs w:val="28"/>
        </w:rPr>
      </w:pPr>
      <w:r w:rsidRPr="00D54CF8">
        <w:rPr>
          <w:sz w:val="28"/>
          <w:szCs w:val="28"/>
        </w:rPr>
        <w:t>Заместитель председателя</w:t>
      </w:r>
    </w:p>
    <w:p w:rsidR="00BE537C" w:rsidRPr="00D54CF8" w:rsidRDefault="00BE537C" w:rsidP="00D54CF8">
      <w:pPr>
        <w:pStyle w:val="List"/>
        <w:ind w:left="0" w:firstLine="0"/>
        <w:jc w:val="both"/>
        <w:rPr>
          <w:sz w:val="28"/>
          <w:szCs w:val="28"/>
        </w:rPr>
      </w:pPr>
      <w:r w:rsidRPr="00D54CF8">
        <w:rPr>
          <w:sz w:val="28"/>
          <w:szCs w:val="28"/>
        </w:rPr>
        <w:t>Совета местного самоуправления с.п.Псынабо                              И.Х. Теувова</w:t>
      </w:r>
    </w:p>
    <w:p w:rsidR="00BE537C" w:rsidRPr="00E75DE7" w:rsidRDefault="00BE537C" w:rsidP="00D54CF8">
      <w:pPr>
        <w:jc w:val="both"/>
        <w:rPr>
          <w:sz w:val="28"/>
          <w:szCs w:val="28"/>
        </w:rPr>
      </w:pPr>
    </w:p>
    <w:p w:rsidR="00BE537C" w:rsidRPr="000E245F" w:rsidRDefault="00BE537C" w:rsidP="000E245F">
      <w:pPr>
        <w:ind w:right="-433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                        </w:t>
      </w:r>
      <w:r>
        <w:rPr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</w:t>
      </w:r>
      <w:r w:rsidRPr="00154E97">
        <w:rPr>
          <w:b w:val="0"/>
          <w:sz w:val="16"/>
          <w:szCs w:val="16"/>
        </w:rPr>
        <w:t xml:space="preserve"> Приложение </w:t>
      </w:r>
      <w:r>
        <w:rPr>
          <w:b w:val="0"/>
          <w:sz w:val="16"/>
          <w:szCs w:val="16"/>
        </w:rPr>
        <w:t>№1</w:t>
      </w:r>
    </w:p>
    <w:p w:rsidR="00BE537C" w:rsidRDefault="00BE537C" w:rsidP="0016698A">
      <w:pPr>
        <w:tabs>
          <w:tab w:val="left" w:pos="7440"/>
        </w:tabs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</w:t>
      </w:r>
      <w:r w:rsidRPr="00154E97">
        <w:rPr>
          <w:b w:val="0"/>
        </w:rPr>
        <w:t xml:space="preserve">к Решению СМС «Об исполнении Бюджета </w:t>
      </w:r>
      <w:r>
        <w:rPr>
          <w:b w:val="0"/>
        </w:rPr>
        <w:t xml:space="preserve">                            </w:t>
      </w:r>
    </w:p>
    <w:p w:rsidR="00BE537C" w:rsidRDefault="00BE537C" w:rsidP="00154E97">
      <w:pPr>
        <w:tabs>
          <w:tab w:val="left" w:pos="7440"/>
        </w:tabs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          </w:t>
      </w:r>
      <w:r w:rsidRPr="00154E97">
        <w:rPr>
          <w:b w:val="0"/>
        </w:rPr>
        <w:t xml:space="preserve">сельского поселения Псынабо </w:t>
      </w:r>
      <w:r>
        <w:rPr>
          <w:b w:val="0"/>
        </w:rPr>
        <w:t xml:space="preserve">     </w:t>
      </w:r>
    </w:p>
    <w:p w:rsidR="00BE537C" w:rsidRDefault="00BE537C" w:rsidP="00154E97">
      <w:pPr>
        <w:tabs>
          <w:tab w:val="left" w:pos="7440"/>
        </w:tabs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</w:t>
      </w:r>
      <w:r w:rsidRPr="00154E97">
        <w:rPr>
          <w:b w:val="0"/>
        </w:rPr>
        <w:t xml:space="preserve">Урванского муниципального района </w:t>
      </w:r>
      <w:r>
        <w:rPr>
          <w:b w:val="0"/>
        </w:rPr>
        <w:t xml:space="preserve">КБР              </w:t>
      </w:r>
    </w:p>
    <w:p w:rsidR="00BE537C" w:rsidRDefault="00BE537C" w:rsidP="00154E97">
      <w:pPr>
        <w:tabs>
          <w:tab w:val="left" w:pos="7440"/>
        </w:tabs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за  1 квартал 2021 года</w:t>
      </w:r>
    </w:p>
    <w:tbl>
      <w:tblPr>
        <w:tblW w:w="10915" w:type="dxa"/>
        <w:tblInd w:w="-459" w:type="dxa"/>
        <w:tblLayout w:type="fixed"/>
        <w:tblLook w:val="00A0"/>
      </w:tblPr>
      <w:tblGrid>
        <w:gridCol w:w="10915"/>
      </w:tblGrid>
      <w:tr w:rsidR="00BE537C" w:rsidRPr="00970ADB" w:rsidTr="0080755F">
        <w:trPr>
          <w:trHeight w:val="475"/>
        </w:trPr>
        <w:tc>
          <w:tcPr>
            <w:tcW w:w="10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Pr="00970ADB" w:rsidRDefault="00BE537C" w:rsidP="002478A1">
            <w:pPr>
              <w:jc w:val="center"/>
              <w:rPr>
                <w:bCs w:val="0"/>
                <w:sz w:val="18"/>
                <w:szCs w:val="18"/>
              </w:rPr>
            </w:pPr>
            <w:r w:rsidRPr="00970ADB">
              <w:rPr>
                <w:bCs w:val="0"/>
                <w:sz w:val="18"/>
                <w:szCs w:val="18"/>
              </w:rPr>
              <w:t>ДОХОДЫ</w:t>
            </w:r>
          </w:p>
        </w:tc>
      </w:tr>
      <w:tr w:rsidR="00BE537C" w:rsidRPr="00970ADB" w:rsidTr="002478A1">
        <w:trPr>
          <w:trHeight w:val="270"/>
        </w:trPr>
        <w:tc>
          <w:tcPr>
            <w:tcW w:w="10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 w:rsidP="000E245F">
            <w:pPr>
              <w:jc w:val="center"/>
              <w:rPr>
                <w:bCs w:val="0"/>
                <w:sz w:val="18"/>
                <w:szCs w:val="18"/>
              </w:rPr>
            </w:pPr>
            <w:r w:rsidRPr="00970ADB">
              <w:rPr>
                <w:bCs w:val="0"/>
                <w:sz w:val="18"/>
                <w:szCs w:val="18"/>
              </w:rPr>
              <w:t>бюджета с. п. Псынабо Урванского муниципального района за</w:t>
            </w:r>
            <w:r>
              <w:rPr>
                <w:bCs w:val="0"/>
                <w:sz w:val="18"/>
                <w:szCs w:val="18"/>
              </w:rPr>
              <w:t xml:space="preserve"> 1 квартал 2021 </w:t>
            </w:r>
            <w:r w:rsidRPr="00970ADB">
              <w:rPr>
                <w:bCs w:val="0"/>
                <w:sz w:val="18"/>
                <w:szCs w:val="18"/>
              </w:rPr>
              <w:t>год</w:t>
            </w:r>
          </w:p>
          <w:p w:rsidR="00BE537C" w:rsidRPr="00970ADB" w:rsidRDefault="00BE537C" w:rsidP="000E245F">
            <w:pPr>
              <w:jc w:val="center"/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по кодам видов доходов, подвидов доходов</w:t>
            </w:r>
          </w:p>
        </w:tc>
      </w:tr>
      <w:tr w:rsidR="00BE537C" w:rsidRPr="00970ADB" w:rsidTr="002478A1">
        <w:trPr>
          <w:trHeight w:val="255"/>
        </w:trPr>
        <w:tc>
          <w:tcPr>
            <w:tcW w:w="10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10797" w:type="dxa"/>
              <w:tblLayout w:type="fixed"/>
              <w:tblLook w:val="00A0"/>
            </w:tblPr>
            <w:tblGrid>
              <w:gridCol w:w="4135"/>
              <w:gridCol w:w="709"/>
              <w:gridCol w:w="2126"/>
              <w:gridCol w:w="1276"/>
              <w:gridCol w:w="1275"/>
              <w:gridCol w:w="1276"/>
            </w:tblGrid>
            <w:tr w:rsidR="00BE537C" w:rsidRPr="00B95814" w:rsidTr="006262FE">
              <w:trPr>
                <w:trHeight w:val="184"/>
              </w:trPr>
              <w:tc>
                <w:tcPr>
                  <w:tcW w:w="4135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 xml:space="preserve"> </w:t>
                  </w: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Наименование показателя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Код стро</w:t>
                  </w:r>
                  <w:r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-</w:t>
                  </w: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ки</w:t>
                  </w:r>
                </w:p>
              </w:tc>
              <w:tc>
                <w:tcPr>
                  <w:tcW w:w="2126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Код дохода по бюджетной классификации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Утвержден</w:t>
                  </w:r>
                  <w:r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-</w:t>
                  </w: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ные бюджетные назначения</w:t>
                  </w:r>
                </w:p>
              </w:tc>
              <w:tc>
                <w:tcPr>
                  <w:tcW w:w="1275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Исполнено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8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Неисполненные назначения</w:t>
                  </w:r>
                </w:p>
              </w:tc>
            </w:tr>
            <w:tr w:rsidR="00BE537C" w:rsidRPr="00B95814" w:rsidTr="006262FE">
              <w:trPr>
                <w:trHeight w:val="184"/>
              </w:trPr>
              <w:tc>
                <w:tcPr>
                  <w:tcW w:w="4135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8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</w:tr>
            <w:tr w:rsidR="00BE537C" w:rsidRPr="00B95814" w:rsidTr="006262FE">
              <w:trPr>
                <w:trHeight w:val="184"/>
              </w:trPr>
              <w:tc>
                <w:tcPr>
                  <w:tcW w:w="4135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8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</w:tr>
            <w:tr w:rsidR="00BE537C" w:rsidRPr="00B95814" w:rsidTr="006262FE">
              <w:trPr>
                <w:trHeight w:val="184"/>
              </w:trPr>
              <w:tc>
                <w:tcPr>
                  <w:tcW w:w="4135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8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</w:tr>
            <w:tr w:rsidR="00BE537C" w:rsidRPr="00B95814" w:rsidTr="006262FE">
              <w:trPr>
                <w:trHeight w:val="184"/>
              </w:trPr>
              <w:tc>
                <w:tcPr>
                  <w:tcW w:w="4135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8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</w:tr>
            <w:tr w:rsidR="00BE537C" w:rsidRPr="00B95814" w:rsidTr="006262FE">
              <w:trPr>
                <w:trHeight w:val="184"/>
              </w:trPr>
              <w:tc>
                <w:tcPr>
                  <w:tcW w:w="4135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8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</w:tr>
            <w:tr w:rsidR="00BE537C" w:rsidRPr="00B95814" w:rsidTr="006262FE">
              <w:trPr>
                <w:trHeight w:val="469"/>
              </w:trPr>
              <w:tc>
                <w:tcPr>
                  <w:tcW w:w="4135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000000"/>
                    <w:right w:val="single" w:sz="8" w:space="0" w:color="auto"/>
                  </w:tcBorders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</w:p>
              </w:tc>
            </w:tr>
            <w:tr w:rsidR="00BE537C" w:rsidRPr="00B95814" w:rsidTr="006262FE">
              <w:trPr>
                <w:trHeight w:val="252"/>
              </w:trPr>
              <w:tc>
                <w:tcPr>
                  <w:tcW w:w="413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6</w:t>
                  </w:r>
                </w:p>
              </w:tc>
            </w:tr>
            <w:tr w:rsidR="00BE537C" w:rsidRPr="00B95814" w:rsidTr="006262FE">
              <w:trPr>
                <w:trHeight w:val="255"/>
              </w:trPr>
              <w:tc>
                <w:tcPr>
                  <w:tcW w:w="4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Доходы бюджета - всего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5 699 264,95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1 026 325,46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4 672 939,49</w:t>
                  </w:r>
                </w:p>
              </w:tc>
            </w:tr>
            <w:tr w:rsidR="00BE537C" w:rsidRPr="00B95814" w:rsidTr="006262FE">
              <w:trPr>
                <w:trHeight w:val="255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nil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в том числе: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 </w:t>
                  </w:r>
                </w:p>
              </w:tc>
            </w:tr>
            <w:tr w:rsidR="00BE537C" w:rsidRPr="00B95814" w:rsidTr="006262FE">
              <w:trPr>
                <w:trHeight w:val="255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НАЛОГОВЫЕ И НЕНАЛОГОВЫЕ ДОХОДЫ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000 10000000000000000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1 360 180,00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309 563,84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1 050 616,16</w:t>
                  </w:r>
                </w:p>
              </w:tc>
            </w:tr>
            <w:tr w:rsidR="00BE537C" w:rsidRPr="00B95814" w:rsidTr="006262FE">
              <w:trPr>
                <w:trHeight w:val="255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НАЛОГИ НА ПРИБЫЛЬ, ДОХОДЫ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182 10100000000000000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220 500,00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59 015,25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161 484,75</w:t>
                  </w:r>
                </w:p>
              </w:tc>
            </w:tr>
            <w:tr w:rsidR="00BE537C" w:rsidRPr="00B95814" w:rsidTr="006262FE">
              <w:trPr>
                <w:trHeight w:val="255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bookmarkStart w:id="0" w:name="RANGE!A23:D25"/>
                  <w:bookmarkEnd w:id="0"/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Налог на доходы физических лиц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182 10102000010000110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220 500,00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59 015,25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161 484,75</w:t>
                  </w:r>
                </w:p>
              </w:tc>
            </w:tr>
            <w:tr w:rsidR="00BE537C" w:rsidRPr="00B95814" w:rsidTr="006262FE">
              <w:trPr>
                <w:trHeight w:val="1350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bookmarkStart w:id="1" w:name="RANGE!A24"/>
                  <w:bookmarkEnd w:id="1"/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182 10102010010000110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bookmarkStart w:id="2" w:name="RANGE!D24"/>
                  <w:bookmarkEnd w:id="2"/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220 500,00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54 837,75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165 662,25</w:t>
                  </w:r>
                </w:p>
              </w:tc>
            </w:tr>
            <w:tr w:rsidR="00BE537C" w:rsidRPr="00B95814" w:rsidTr="006262FE">
              <w:trPr>
                <w:trHeight w:val="1800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182 10102010011000110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220 500,00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62 531,56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157 968,44</w:t>
                  </w:r>
                </w:p>
              </w:tc>
            </w:tr>
            <w:tr w:rsidR="00BE537C" w:rsidRPr="00B95814" w:rsidTr="006262FE">
              <w:trPr>
                <w:trHeight w:val="1350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182 10102010012100110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187,09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-</w:t>
                  </w:r>
                </w:p>
              </w:tc>
            </w:tr>
            <w:tr w:rsidR="00BE537C" w:rsidRPr="00B95814" w:rsidTr="006262FE">
              <w:trPr>
                <w:trHeight w:val="1350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(прочие поступления)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182 10102010014000110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-7 880,90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-</w:t>
                  </w:r>
                </w:p>
              </w:tc>
            </w:tr>
            <w:tr w:rsidR="00BE537C" w:rsidRPr="00B95814" w:rsidTr="006262FE">
              <w:trPr>
                <w:trHeight w:val="1620"/>
              </w:trPr>
              <w:tc>
                <w:tcPr>
                  <w:tcW w:w="4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182 10102020010000110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4 177,50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-</w:t>
                  </w:r>
                </w:p>
              </w:tc>
            </w:tr>
            <w:tr w:rsidR="00BE537C" w:rsidRPr="00B95814" w:rsidTr="006262FE">
              <w:trPr>
                <w:trHeight w:val="2171"/>
              </w:trPr>
              <w:tc>
                <w:tcPr>
                  <w:tcW w:w="4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182 10102020011000110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4 177,50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-</w:t>
                  </w:r>
                </w:p>
              </w:tc>
            </w:tr>
            <w:tr w:rsidR="00BE537C" w:rsidRPr="00B95814" w:rsidTr="006262FE">
              <w:trPr>
                <w:trHeight w:val="675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НАЛОГИ НА ТОВАРЫ (РАБОТЫ, УСЛУГИ), РЕАЛИЗУЕМЫЕ НА ТЕРРИТОРИИ РОССИЙСКОЙ ФЕДЕРАЦИИ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100 10300000000000000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685 180,00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153 631,89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531 548,11</w:t>
                  </w:r>
                </w:p>
              </w:tc>
            </w:tr>
            <w:tr w:rsidR="00BE537C" w:rsidRPr="00B95814" w:rsidTr="006262FE">
              <w:trPr>
                <w:trHeight w:val="450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100 10302000010000110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685 180,00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153 631,89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531 548,11</w:t>
                  </w:r>
                </w:p>
              </w:tc>
            </w:tr>
            <w:tr w:rsidR="00BE537C" w:rsidRPr="00B95814" w:rsidTr="006262FE">
              <w:trPr>
                <w:trHeight w:val="1544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100 10302231010000110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314 610,00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68 947,25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245 662,75</w:t>
                  </w:r>
                </w:p>
              </w:tc>
            </w:tr>
            <w:tr w:rsidR="00BE537C" w:rsidRPr="00B95814" w:rsidTr="006262FE">
              <w:trPr>
                <w:trHeight w:val="1846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100 10302241010000110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1 790,00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483,57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1 306,43</w:t>
                  </w:r>
                </w:p>
              </w:tc>
            </w:tr>
            <w:tr w:rsidR="00BE537C" w:rsidRPr="00B95814" w:rsidTr="006262FE">
              <w:trPr>
                <w:trHeight w:val="1688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100 10302251010000110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413 850,00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96 514,57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317 335,43</w:t>
                  </w:r>
                </w:p>
              </w:tc>
            </w:tr>
            <w:tr w:rsidR="00BE537C" w:rsidRPr="00B95814" w:rsidTr="006262FE">
              <w:trPr>
                <w:trHeight w:val="1698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100 10302261010000110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-45 070,00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-12 313,50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-</w:t>
                  </w:r>
                </w:p>
              </w:tc>
            </w:tr>
            <w:tr w:rsidR="00BE537C" w:rsidRPr="00B95814" w:rsidTr="006262FE">
              <w:trPr>
                <w:trHeight w:val="255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НАЛОГИ НА СОВОКУПНЫЙ ДОХОД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182 10500000000000000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37 600,00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17 880,00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19 720,00</w:t>
                  </w:r>
                </w:p>
              </w:tc>
            </w:tr>
            <w:tr w:rsidR="00BE537C" w:rsidRPr="00B95814" w:rsidTr="006262FE">
              <w:trPr>
                <w:trHeight w:val="255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Единый сельскохозяйственный налог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182 10503000010000110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37 600,00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17 880,00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19 720,00</w:t>
                  </w:r>
                </w:p>
              </w:tc>
            </w:tr>
            <w:tr w:rsidR="00BE537C" w:rsidRPr="00B95814" w:rsidTr="006262FE">
              <w:trPr>
                <w:trHeight w:val="255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Единый сельскохозяйственный налог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182 10503010010000110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37 600,00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17 880,00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19 720,00</w:t>
                  </w:r>
                </w:p>
              </w:tc>
            </w:tr>
            <w:tr w:rsidR="00BE537C" w:rsidRPr="00B95814" w:rsidTr="006262FE">
              <w:trPr>
                <w:trHeight w:val="759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182 10503010011000110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37 600,00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17 880,00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19 720,00</w:t>
                  </w:r>
                </w:p>
              </w:tc>
            </w:tr>
            <w:tr w:rsidR="00BE537C" w:rsidRPr="00B95814" w:rsidTr="006262FE">
              <w:trPr>
                <w:trHeight w:val="255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НАЛОГИ НА ИМУЩЕСТВО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182 10600000000000000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416 900,00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79 036,70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337 863,30</w:t>
                  </w:r>
                </w:p>
              </w:tc>
            </w:tr>
            <w:tr w:rsidR="00BE537C" w:rsidRPr="00B95814" w:rsidTr="006262FE">
              <w:trPr>
                <w:trHeight w:val="255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Налог на имущество физических лиц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182 10601000000000110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73 300,00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7 365,11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65 934,89</w:t>
                  </w:r>
                </w:p>
              </w:tc>
            </w:tr>
            <w:tr w:rsidR="00BE537C" w:rsidRPr="00B95814" w:rsidTr="006262FE">
              <w:trPr>
                <w:trHeight w:val="675"/>
              </w:trPr>
              <w:tc>
                <w:tcPr>
                  <w:tcW w:w="4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182 10601030100000110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73 300,00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7 365,11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65 934,89</w:t>
                  </w:r>
                </w:p>
              </w:tc>
            </w:tr>
            <w:tr w:rsidR="00BE537C" w:rsidRPr="00B95814" w:rsidTr="006262FE">
              <w:trPr>
                <w:trHeight w:val="1350"/>
              </w:trPr>
              <w:tc>
                <w:tcPr>
                  <w:tcW w:w="4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182 10601030101000110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73 300,00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7 217,08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66 082,92</w:t>
                  </w:r>
                </w:p>
              </w:tc>
            </w:tr>
            <w:tr w:rsidR="00BE537C" w:rsidRPr="00B95814" w:rsidTr="006262FE">
              <w:trPr>
                <w:trHeight w:val="900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182 10601030102100110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148,03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-</w:t>
                  </w:r>
                </w:p>
              </w:tc>
            </w:tr>
            <w:tr w:rsidR="00BE537C" w:rsidRPr="00B95814" w:rsidTr="006262FE">
              <w:trPr>
                <w:trHeight w:val="255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Земельный налог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182 10606000000000110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343 600,00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71 671,59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271 928,41</w:t>
                  </w:r>
                </w:p>
              </w:tc>
            </w:tr>
            <w:tr w:rsidR="00BE537C" w:rsidRPr="00B95814" w:rsidTr="006262FE">
              <w:trPr>
                <w:trHeight w:val="255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Земельный налог с организаций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182 10606030000000110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133 000,00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19 434,53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113 565,47</w:t>
                  </w:r>
                </w:p>
              </w:tc>
            </w:tr>
            <w:tr w:rsidR="00BE537C" w:rsidRPr="00B95814" w:rsidTr="006262FE">
              <w:trPr>
                <w:trHeight w:val="675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Земельный налог с организаций,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182 10606033100000110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133 000,00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19 434,53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113 565,47</w:t>
                  </w:r>
                </w:p>
              </w:tc>
            </w:tr>
            <w:tr w:rsidR="00BE537C" w:rsidRPr="00B95814" w:rsidTr="006262FE">
              <w:trPr>
                <w:trHeight w:val="255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Земельный налог с физических лиц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182 10606040000000110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210 600,00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52 237,06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158 362,94</w:t>
                  </w:r>
                </w:p>
              </w:tc>
            </w:tr>
            <w:tr w:rsidR="00BE537C" w:rsidRPr="00B95814" w:rsidTr="006262FE">
              <w:trPr>
                <w:trHeight w:val="675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Земельный налог с физических лиц,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182 10606043100000110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210 600,00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52 237,06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158 362,94</w:t>
                  </w:r>
                </w:p>
              </w:tc>
            </w:tr>
            <w:tr w:rsidR="00BE537C" w:rsidRPr="00B95814" w:rsidTr="006262FE">
              <w:trPr>
                <w:trHeight w:val="255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БЕЗВОЗМЕЗДНЫЕ ПОСТУПЛЕНИЯ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703 20000000000000000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4 339 084,95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716 761,62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3 622 323,33</w:t>
                  </w:r>
                </w:p>
              </w:tc>
            </w:tr>
            <w:tr w:rsidR="00BE537C" w:rsidRPr="00B95814" w:rsidTr="006262FE">
              <w:trPr>
                <w:trHeight w:val="675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703 20200000000000000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4 339 084,95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716 761,62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3 622 323,33</w:t>
                  </w:r>
                </w:p>
              </w:tc>
            </w:tr>
            <w:tr w:rsidR="00BE537C" w:rsidRPr="00B95814" w:rsidTr="006262FE">
              <w:trPr>
                <w:trHeight w:val="450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Дотации бюджетам бюджетной системы Российской Федерации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703 20210000000000150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4 244 715,48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693 169,25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3 551 546,23</w:t>
                  </w:r>
                </w:p>
              </w:tc>
            </w:tr>
            <w:tr w:rsidR="00BE537C" w:rsidRPr="00B95814" w:rsidTr="006262FE">
              <w:trPr>
                <w:trHeight w:val="450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Дотации бюджетам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703 20216001000000150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4 244 715,48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693 169,25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3 551 546,23</w:t>
                  </w:r>
                </w:p>
              </w:tc>
            </w:tr>
            <w:tr w:rsidR="00BE537C" w:rsidRPr="00B95814" w:rsidTr="006262FE">
              <w:trPr>
                <w:trHeight w:val="560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703 20216001100000150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4 159 015,48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693 169,25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3 465 846,23</w:t>
                  </w:r>
                </w:p>
              </w:tc>
            </w:tr>
            <w:tr w:rsidR="00BE537C" w:rsidRPr="00B95814" w:rsidTr="006262FE">
              <w:trPr>
                <w:trHeight w:val="727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Дотации бюджетам сельских поселений на выравнивание бюджетной обеспеченности за счет субвенции из республиканского бюджета Кабардино-Балкарской Республики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703 20216001107001150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85 700,00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85 700,00</w:t>
                  </w:r>
                </w:p>
              </w:tc>
            </w:tr>
            <w:tr w:rsidR="00BE537C" w:rsidRPr="00B95814" w:rsidTr="006262FE">
              <w:trPr>
                <w:trHeight w:val="450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Субвенции бюджетам бюджетной системы Российской Федерации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703 20230000000000150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94 369,47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23 592,37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70 777,10</w:t>
                  </w:r>
                </w:p>
              </w:tc>
            </w:tr>
            <w:tr w:rsidR="00BE537C" w:rsidRPr="00B95814" w:rsidTr="006262FE">
              <w:trPr>
                <w:trHeight w:val="473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Субвенции бюджетам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703 20235118000000150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94 369,47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23 592,37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70 777,10</w:t>
                  </w:r>
                </w:p>
              </w:tc>
            </w:tr>
            <w:tr w:rsidR="00BE537C" w:rsidRPr="00B95814" w:rsidTr="006262FE">
              <w:trPr>
                <w:trHeight w:val="675"/>
              </w:trPr>
              <w:tc>
                <w:tcPr>
                  <w:tcW w:w="4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bookmarkStart w:id="3" w:name="RANGE!A58"/>
                  <w:bookmarkEnd w:id="3"/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703 20235118100000150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94 369,47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23 592,37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E537C" w:rsidRPr="00B95814" w:rsidRDefault="00BE537C" w:rsidP="00B95814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</w:pPr>
                  <w:bookmarkStart w:id="4" w:name="RANGE!F58"/>
                  <w:bookmarkEnd w:id="4"/>
                  <w:r w:rsidRPr="00B95814">
                    <w:rPr>
                      <w:rFonts w:ascii="Arial CYR" w:hAnsi="Arial CYR" w:cs="Arial CYR"/>
                      <w:b w:val="0"/>
                      <w:bCs w:val="0"/>
                      <w:sz w:val="16"/>
                      <w:szCs w:val="16"/>
                    </w:rPr>
                    <w:t>70 777,10</w:t>
                  </w:r>
                </w:p>
              </w:tc>
            </w:tr>
          </w:tbl>
          <w:p w:rsidR="00BE537C" w:rsidRPr="00970ADB" w:rsidRDefault="00BE537C" w:rsidP="002478A1">
            <w:pPr>
              <w:jc w:val="center"/>
              <w:rPr>
                <w:bCs w:val="0"/>
                <w:sz w:val="18"/>
                <w:szCs w:val="18"/>
              </w:rPr>
            </w:pPr>
          </w:p>
        </w:tc>
      </w:tr>
    </w:tbl>
    <w:p w:rsidR="00BE537C" w:rsidRDefault="00BE537C" w:rsidP="00154E97">
      <w:pPr>
        <w:ind w:right="-433"/>
        <w:jc w:val="both"/>
        <w:rPr>
          <w:b w:val="0"/>
          <w:sz w:val="16"/>
          <w:szCs w:val="16"/>
        </w:rPr>
      </w:pPr>
      <w:r>
        <w:t xml:space="preserve">                                                                                                                </w:t>
      </w:r>
      <w:r>
        <w:rPr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</w:t>
      </w:r>
      <w:r w:rsidRPr="00154E97">
        <w:rPr>
          <w:b w:val="0"/>
          <w:sz w:val="16"/>
          <w:szCs w:val="16"/>
        </w:rPr>
        <w:t xml:space="preserve"> </w:t>
      </w:r>
      <w:r>
        <w:rPr>
          <w:b w:val="0"/>
          <w:sz w:val="16"/>
          <w:szCs w:val="16"/>
        </w:rPr>
        <w:t xml:space="preserve">                        </w:t>
      </w:r>
    </w:p>
    <w:p w:rsidR="00BE537C" w:rsidRDefault="00BE537C" w:rsidP="00154E97">
      <w:pPr>
        <w:ind w:right="-433"/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</w:t>
      </w:r>
    </w:p>
    <w:p w:rsidR="00BE537C" w:rsidRDefault="00BE537C" w:rsidP="00154E97">
      <w:pPr>
        <w:ind w:right="-433"/>
        <w:jc w:val="both"/>
        <w:rPr>
          <w:b w:val="0"/>
          <w:sz w:val="16"/>
          <w:szCs w:val="16"/>
        </w:rPr>
      </w:pPr>
    </w:p>
    <w:p w:rsidR="00BE537C" w:rsidRDefault="00BE537C" w:rsidP="00154E97">
      <w:pPr>
        <w:ind w:right="-433"/>
        <w:jc w:val="both"/>
        <w:rPr>
          <w:b w:val="0"/>
          <w:sz w:val="16"/>
          <w:szCs w:val="16"/>
        </w:rPr>
      </w:pPr>
    </w:p>
    <w:p w:rsidR="00BE537C" w:rsidRPr="00154E97" w:rsidRDefault="00BE537C" w:rsidP="00154E97">
      <w:pPr>
        <w:ind w:right="-433"/>
        <w:jc w:val="both"/>
        <w:rPr>
          <w:rFonts w:ascii="Calibri" w:hAnsi="Calibri"/>
          <w:b w:val="0"/>
          <w:sz w:val="16"/>
          <w:szCs w:val="16"/>
        </w:rPr>
      </w:pPr>
      <w:r>
        <w:rPr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Pr="00154E97">
        <w:rPr>
          <w:b w:val="0"/>
          <w:sz w:val="16"/>
          <w:szCs w:val="16"/>
        </w:rPr>
        <w:t xml:space="preserve">Приложение </w:t>
      </w:r>
      <w:r>
        <w:rPr>
          <w:b w:val="0"/>
          <w:sz w:val="16"/>
          <w:szCs w:val="16"/>
        </w:rPr>
        <w:t>№2</w:t>
      </w:r>
    </w:p>
    <w:p w:rsidR="00BE537C" w:rsidRPr="00154E97" w:rsidRDefault="00BE537C" w:rsidP="00154E97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</w:t>
      </w:r>
    </w:p>
    <w:p w:rsidR="00BE537C" w:rsidRDefault="00BE537C" w:rsidP="00E67627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</w:t>
      </w:r>
      <w:r w:rsidRPr="00154E97">
        <w:rPr>
          <w:b w:val="0"/>
        </w:rPr>
        <w:t xml:space="preserve">к Решению СМС «Об исполнении Бюджета </w:t>
      </w:r>
      <w:r>
        <w:rPr>
          <w:b w:val="0"/>
        </w:rPr>
        <w:t xml:space="preserve">                            </w:t>
      </w:r>
    </w:p>
    <w:p w:rsidR="00BE537C" w:rsidRDefault="00BE537C" w:rsidP="00E67627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          </w:t>
      </w:r>
      <w:r w:rsidRPr="00154E97">
        <w:rPr>
          <w:b w:val="0"/>
        </w:rPr>
        <w:t xml:space="preserve">сельского поселения Псынабо </w:t>
      </w:r>
      <w:r>
        <w:rPr>
          <w:b w:val="0"/>
        </w:rPr>
        <w:t xml:space="preserve">     </w:t>
      </w:r>
    </w:p>
    <w:p w:rsidR="00BE537C" w:rsidRDefault="00BE537C" w:rsidP="00E67627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</w:t>
      </w:r>
      <w:r w:rsidRPr="00154E97">
        <w:rPr>
          <w:b w:val="0"/>
        </w:rPr>
        <w:t xml:space="preserve">Урванского муниципального района </w:t>
      </w:r>
      <w:r>
        <w:rPr>
          <w:b w:val="0"/>
        </w:rPr>
        <w:t xml:space="preserve">КБР              </w:t>
      </w:r>
    </w:p>
    <w:p w:rsidR="00BE537C" w:rsidRPr="00154E97" w:rsidRDefault="00BE537C" w:rsidP="00E67627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за  1 квартал  2021 года</w:t>
      </w:r>
    </w:p>
    <w:tbl>
      <w:tblPr>
        <w:tblW w:w="11692" w:type="dxa"/>
        <w:tblInd w:w="-318" w:type="dxa"/>
        <w:tblLayout w:type="fixed"/>
        <w:tblLook w:val="00A0"/>
      </w:tblPr>
      <w:tblGrid>
        <w:gridCol w:w="4254"/>
        <w:gridCol w:w="567"/>
        <w:gridCol w:w="514"/>
        <w:gridCol w:w="725"/>
        <w:gridCol w:w="1029"/>
        <w:gridCol w:w="1045"/>
        <w:gridCol w:w="247"/>
        <w:gridCol w:w="46"/>
        <w:gridCol w:w="1213"/>
        <w:gridCol w:w="95"/>
        <w:gridCol w:w="1181"/>
        <w:gridCol w:w="128"/>
        <w:gridCol w:w="648"/>
      </w:tblGrid>
      <w:tr w:rsidR="00BE537C" w:rsidRPr="0064309C" w:rsidTr="00E67627">
        <w:trPr>
          <w:gridAfter w:val="1"/>
          <w:wAfter w:w="648" w:type="dxa"/>
          <w:trHeight w:val="382"/>
        </w:trPr>
        <w:tc>
          <w:tcPr>
            <w:tcW w:w="53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Pr="0064309C" w:rsidRDefault="00BE537C" w:rsidP="00154E97">
            <w:pPr>
              <w:rPr>
                <w:rFonts w:ascii="Arial" w:hAnsi="Arial" w:cs="Arial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Pr="0064309C" w:rsidRDefault="00BE537C" w:rsidP="00154E97">
            <w:pPr>
              <w:rPr>
                <w:rFonts w:ascii="Arial" w:hAnsi="Arial" w:cs="Arial"/>
              </w:rPr>
            </w:pPr>
          </w:p>
        </w:tc>
        <w:tc>
          <w:tcPr>
            <w:tcW w:w="20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Pr="0064309C" w:rsidRDefault="00BE537C" w:rsidP="00154E97">
            <w:pPr>
              <w:rPr>
                <w:rFonts w:ascii="Arial" w:hAnsi="Arial" w:cs="Arial"/>
              </w:rPr>
            </w:pPr>
          </w:p>
        </w:tc>
        <w:tc>
          <w:tcPr>
            <w:tcW w:w="2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Pr="0064309C" w:rsidRDefault="00BE537C" w:rsidP="00154E97">
            <w:pPr>
              <w:rPr>
                <w:rFonts w:ascii="Arial" w:hAnsi="Arial" w:cs="Arial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Pr="0064309C" w:rsidRDefault="00BE537C" w:rsidP="00154E97">
            <w:pPr>
              <w:rPr>
                <w:rFonts w:ascii="Arial" w:hAnsi="Arial" w:cs="Arial"/>
              </w:rPr>
            </w:pPr>
          </w:p>
        </w:tc>
        <w:tc>
          <w:tcPr>
            <w:tcW w:w="13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Pr="0064309C" w:rsidRDefault="00BE537C" w:rsidP="00154E97">
            <w:pPr>
              <w:rPr>
                <w:rFonts w:ascii="Arial" w:hAnsi="Arial" w:cs="Arial"/>
              </w:rPr>
            </w:pPr>
          </w:p>
        </w:tc>
      </w:tr>
      <w:tr w:rsidR="00BE537C" w:rsidRPr="0064309C" w:rsidTr="00E67627">
        <w:trPr>
          <w:gridAfter w:val="1"/>
          <w:wAfter w:w="648" w:type="dxa"/>
          <w:trHeight w:val="449"/>
        </w:trPr>
        <w:tc>
          <w:tcPr>
            <w:tcW w:w="842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 w:rsidP="002478A1">
            <w:pPr>
              <w:jc w:val="center"/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 xml:space="preserve">        РАСХОДЫ</w:t>
            </w:r>
          </w:p>
          <w:p w:rsidR="00BE537C" w:rsidRDefault="00BE537C" w:rsidP="00E67627">
            <w:pPr>
              <w:jc w:val="center"/>
              <w:rPr>
                <w:bCs w:val="0"/>
                <w:sz w:val="18"/>
                <w:szCs w:val="18"/>
              </w:rPr>
            </w:pPr>
            <w:r w:rsidRPr="00970ADB">
              <w:rPr>
                <w:bCs w:val="0"/>
                <w:sz w:val="18"/>
                <w:szCs w:val="18"/>
              </w:rPr>
              <w:t>бюджета с. п. Псынабо Урванского муниципального района за</w:t>
            </w:r>
            <w:r>
              <w:rPr>
                <w:bCs w:val="0"/>
                <w:sz w:val="18"/>
                <w:szCs w:val="18"/>
              </w:rPr>
              <w:t xml:space="preserve"> 1 квартал</w:t>
            </w:r>
            <w:r w:rsidRPr="00970ADB">
              <w:rPr>
                <w:bCs w:val="0"/>
                <w:sz w:val="18"/>
                <w:szCs w:val="18"/>
              </w:rPr>
              <w:t xml:space="preserve"> 20</w:t>
            </w:r>
            <w:r>
              <w:rPr>
                <w:bCs w:val="0"/>
                <w:sz w:val="18"/>
                <w:szCs w:val="18"/>
              </w:rPr>
              <w:t>21</w:t>
            </w:r>
            <w:r w:rsidRPr="00970ADB">
              <w:rPr>
                <w:bCs w:val="0"/>
                <w:sz w:val="18"/>
                <w:szCs w:val="18"/>
              </w:rPr>
              <w:t xml:space="preserve"> год</w:t>
            </w:r>
          </w:p>
          <w:p w:rsidR="00BE537C" w:rsidRDefault="00BE537C" w:rsidP="00E67627">
            <w:pPr>
              <w:jc w:val="center"/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по ведомственной структуре расходов бюджета</w:t>
            </w:r>
          </w:p>
          <w:p w:rsidR="00BE537C" w:rsidRDefault="00BE537C" w:rsidP="00E67627">
            <w:pPr>
              <w:jc w:val="center"/>
              <w:rPr>
                <w:bCs w:val="0"/>
                <w:sz w:val="18"/>
                <w:szCs w:val="18"/>
              </w:rPr>
            </w:pPr>
          </w:p>
          <w:p w:rsidR="00BE537C" w:rsidRPr="00970ADB" w:rsidRDefault="00BE537C" w:rsidP="002478A1">
            <w:pPr>
              <w:jc w:val="center"/>
              <w:rPr>
                <w:bCs w:val="0"/>
                <w:sz w:val="18"/>
                <w:szCs w:val="18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Pr="0064309C" w:rsidRDefault="00BE537C" w:rsidP="0016698A">
            <w:pPr>
              <w:jc w:val="center"/>
              <w:rPr>
                <w:rFonts w:ascii="Arial CYR" w:hAnsi="Arial CYR" w:cs="Arial"/>
                <w:b w:val="0"/>
                <w:bCs w:val="0"/>
              </w:rPr>
            </w:pPr>
          </w:p>
        </w:tc>
        <w:tc>
          <w:tcPr>
            <w:tcW w:w="13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Pr="0064309C" w:rsidRDefault="00BE537C" w:rsidP="0016698A">
            <w:pPr>
              <w:rPr>
                <w:rFonts w:ascii="Arial CYR" w:hAnsi="Arial CYR" w:cs="Arial"/>
                <w:sz w:val="16"/>
                <w:szCs w:val="16"/>
              </w:rPr>
            </w:pPr>
          </w:p>
        </w:tc>
      </w:tr>
      <w:tr w:rsidR="00BE537C" w:rsidTr="00C346AC">
        <w:trPr>
          <w:trHeight w:val="203"/>
        </w:trPr>
        <w:tc>
          <w:tcPr>
            <w:tcW w:w="425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Код строки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29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Утвержден-ные бюджетные назначения</w:t>
            </w:r>
          </w:p>
        </w:tc>
        <w:tc>
          <w:tcPr>
            <w:tcW w:w="1259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Исполнено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Неисполненные назначения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109"/>
        </w:trPr>
        <w:tc>
          <w:tcPr>
            <w:tcW w:w="425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9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192"/>
        </w:trPr>
        <w:tc>
          <w:tcPr>
            <w:tcW w:w="425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9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120"/>
        </w:trPr>
        <w:tc>
          <w:tcPr>
            <w:tcW w:w="425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9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132"/>
        </w:trPr>
        <w:tc>
          <w:tcPr>
            <w:tcW w:w="425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9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18"/>
        </w:trPr>
        <w:tc>
          <w:tcPr>
            <w:tcW w:w="425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9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80"/>
        </w:trPr>
        <w:tc>
          <w:tcPr>
            <w:tcW w:w="42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bookmarkStart w:id="5" w:name="RANGE!A13"/>
            <w:bookmarkEnd w:id="5"/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бюджета - 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x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6 102 740,55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1 209 370,38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4 893 370,17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 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 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 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 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000 0100 0000000000 000 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2 763 673,33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709 107,57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2 054 565,76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88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000 0100 0000000000 100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2 464 895,63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680 158,00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1 784 737,63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45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000 0100 0000000000 120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2 464 895,63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680 158,00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1 784 737,63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45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000 0100 0000000000 121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1 893 161,00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522 832,00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1 370 329,00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67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000 0100 0000000000 129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571 734,63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157 326,00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414 408,63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bookmarkStart w:id="6" w:name="RANGE!A20:D22"/>
            <w:bookmarkEnd w:id="6"/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000 0100 0000000000 200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232 100,00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23 837,87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208 262,13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45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bookmarkStart w:id="7" w:name="RANGE!A21"/>
            <w:bookmarkEnd w:id="7"/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000 0100 0000000000 240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bookmarkStart w:id="8" w:name="RANGE!D21"/>
            <w:bookmarkEnd w:id="8"/>
            <w:r>
              <w:rPr>
                <w:rFonts w:ascii="Arial CYR" w:hAnsi="Arial CYR" w:cs="Arial CYR"/>
                <w:sz w:val="16"/>
                <w:szCs w:val="16"/>
              </w:rPr>
              <w:t>232 100,00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23 837,87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208 262,13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45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000 0100 0000000000 242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58 000,00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13 468,37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44 531,63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000 0100 0000000000 244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174 100,00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10 369,50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163 730,50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000 0100 0000000000 800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66 677,70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5 111,70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61 566,00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000 0100 0000000000 850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5 111,70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5 111,70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000 0100 0000000000 853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5 111,70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5 111,70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000 0100 0000000000 870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000 0100 0000000000 880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51 566,00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51 566,00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53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000 0102 0000000000 000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808 790,68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265 277,00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543 513,68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84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000 0102 0000000000 100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808 790,68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265 277,00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543 513,68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45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000 0102 0000000000 120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808 790,68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265 277,00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543 513,68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45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000 0102 0000000000 121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621 191,00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203 894,00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417 297,00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67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000 0102 0000000000 129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187 599,68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61 383,00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126 216,68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63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000 0104 0000000000 000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1 888 204,95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438 718,87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1 449 486,08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87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000 0104 0000000000 100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1 656 104,95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414 881,00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1 241 223,95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45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000 0104 0000000000 120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1 656 104,95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414 881,00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1 241 223,95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34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000 0104 0000000000 121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1 271 970,00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318 938,00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953 032,00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67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000 0104 0000000000 129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384 134,95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95 943,00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288 191,95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4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000 0104 0000000000 200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232 100,00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23 837,87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208 262,13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45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000 0104 0000000000 240 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232 100,00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23 837,87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208 262,13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45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000 0104 0000000000 242 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58 000,00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13 468,37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44 531,63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000 0104 0000000000 244 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174 100,00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10 369,50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163 730,50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000 0107 0000000000 000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51 566,00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51 566,00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000 0107 0000000000 800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51 566,00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51 566,00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000 0107 0000000000 880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51 566,00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51 566,00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000 0111 0000000000 000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000 0111 0000000000 800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000 0111 0000000000 870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000 0113 0000000000 000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5 111,70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5 111,70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000 0113 0000000000 800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5 111,70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5 111,70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000 0113 0000000000 850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5 111,70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5 111,70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000 0113 0000000000 853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5 111,70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5 111,70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000 0200 0000000000 000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94 369,47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23 556,00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70 813,47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96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000 0200 0000000000 100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94 369,47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23 556,00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70 813,47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45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000 0200 0000000000 120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94 369,47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23 556,00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70 813,47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45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000 0200 0000000000 121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72 480,39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18 120,00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54 360,39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67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000 0200 0000000000 129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21 889,08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5 436,00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16 453,08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000 0203 0000000000 000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94 369,47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23 556,00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70 813,47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897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000 0203 0000000000 100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94 369,47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23 556,00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70 813,47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45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000 0203 0000000000 120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94 369,47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23 556,00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70 813,47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45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000 0203 0000000000 121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72 480,39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18 120,00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54 360,39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67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000 0203 0000000000 129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21 889,08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5 436,00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16 453,08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8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000 0400 0000000000 000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1 123 655,60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1 123 655,60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45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000 0400 0000000000 200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1 123 655,60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1 123 655,60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45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000 0400 0000000000 240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1 123 655,60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1 123 655,60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000 0400 0000000000 244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1 053 655,60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1 053 655,60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000 0400 0000000000 247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70 000,00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70 000,00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000 0409 0000000000 000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1 073 655,60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1 073 655,60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45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000 0409 0000000000 200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1 073 655,60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1 073 655,60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45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000 0409 0000000000 240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1 073 655,60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1 073 655,60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000 0409 0000000000 244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1 003 655,60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1 003 655,60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000 0409 0000000000 247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70 000,00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70 000,00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000 0412 0000000000 000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50 000,00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50 000,00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45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000 0412 0000000000 200 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45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000 0412 0000000000 240 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000 0412 0000000000 244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000 0500 0000000000 000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100 000,00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100 000,00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45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000 0500 0000000000 200 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45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000 0500 0000000000 240 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000 0500 0000000000 244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000 0503 0000000000 000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100 000,00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100 000,00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45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000 0503 0000000000 200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45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000 0503 0000000000 240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000 0503 0000000000 244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000 0800 0000000000 000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1 935 278,15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468 225,51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1 467 052,64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45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000 0800 0000000000 200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368 559,00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129 045,51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239 513,49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45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000 0800 0000000000 240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368 559,00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129 045,51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239 513,49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000 0800 0000000000 244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64 000,00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64 000,00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000 0800 0000000000 247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304 559,00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129 045,51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175 513,49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000 0800 0000000000 500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1 356 719,15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339 180,00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1 017 539,15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000 0800 0000000000 540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1 356 719,15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339 180,00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1 017 539,15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000 0800 0000000000 800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210 000,00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210 000,00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000 0800 0000000000 850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210 000,00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210 000,00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45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000 0800 0000000000 851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210 000,00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210 000,00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000 0801 0000000000 000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1 935 278,15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468 225,51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1 467 052,64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45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000 0801 0000000000 200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368 559,00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129 045,51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239 513,49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45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000 0801 0000000000 240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368 559,00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129 045,51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239 513,49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000 0801 0000000000 244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64 000,00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64 000,00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000 0801 0000000000 247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304 559,00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129 045,51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175 513,49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000 0801 0000000000 500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1 356 719,15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339 180,00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1 017 539,15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000 0801 0000000000 540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1 356 719,15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339 180,00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1 017 539,15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000 0801 0000000000 800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210 000,00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210 000,00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000 0801 0000000000 850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210 000,00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210 000,00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45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000 0801 0000000000 851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210 000,00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210 000,00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СОЦИАЛЬНАЯ 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000 1000 0000000000 000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60 764,00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8 481,30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52 282,70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000 1000 0000000000 300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60 764,00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8 481,30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52 282,70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000 1000 0000000000 310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60 764,00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8 481,30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52 282,70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000 1000 0000000000 312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60 764,00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8 481,30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52 282,70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Пенсионное 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000 1001 0000000000 000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60 764,00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8 481,30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52 282,70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000 1001 0000000000 300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60 764,00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8 481,30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52 282,70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000 1001 0000000000 310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60 764,00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8 481,30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52 282,70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000 1001 0000000000 312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60 764,00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8 481,30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52 282,70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ФИЗИЧЕСКАЯ КУЛЬТУРА  И СПОРТ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000 1100 0000000000 000 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25 000,00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25 000,00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45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000 1100 0000000000 200 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45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000 1100 0000000000 240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000 1100 0000000000 244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Физическая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000 1101 0000000000 000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25 000,00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25 000,00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45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000 1101 0000000000 200 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45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000 1101 0000000000 240 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55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000 1101 0000000000 244 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180"/>
        </w:trPr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 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 </w:t>
            </w:r>
          </w:p>
        </w:tc>
        <w:tc>
          <w:tcPr>
            <w:tcW w:w="12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 </w:t>
            </w:r>
          </w:p>
        </w:tc>
        <w:tc>
          <w:tcPr>
            <w:tcW w:w="12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 CYR" w:hAnsi="Arial CYR" w:cs="Arial CYR"/>
              </w:rPr>
            </w:pPr>
            <w:bookmarkStart w:id="9" w:name="RANGE!F121"/>
            <w:bookmarkEnd w:id="9"/>
            <w:r>
              <w:rPr>
                <w:rFonts w:ascii="Arial CYR" w:hAnsi="Arial CYR" w:cs="Arial CYR"/>
              </w:rPr>
              <w:t> 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Tr="00C346AC">
        <w:trPr>
          <w:trHeight w:val="27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Default="00BE537C">
            <w:pPr>
              <w:rPr>
                <w:rFonts w:ascii="Arial CYR" w:hAnsi="Arial CYR" w:cs="Arial CYR"/>
                <w:sz w:val="16"/>
                <w:szCs w:val="16"/>
              </w:rPr>
            </w:pPr>
            <w:bookmarkStart w:id="10" w:name="RANGE!A122"/>
            <w:bookmarkEnd w:id="10"/>
            <w:r>
              <w:rPr>
                <w:rFonts w:ascii="Arial CYR" w:hAnsi="Arial CYR" w:cs="Arial CYR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450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E537C" w:rsidRDefault="00BE537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x</w:t>
            </w:r>
          </w:p>
        </w:tc>
        <w:tc>
          <w:tcPr>
            <w:tcW w:w="1292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-403 475,60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-183 044,92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E537C" w:rsidRDefault="00BE537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x                    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>
            <w:pPr>
              <w:rPr>
                <w:rFonts w:ascii="Arial" w:hAnsi="Arial" w:cs="Arial"/>
              </w:rPr>
            </w:pPr>
          </w:p>
        </w:tc>
      </w:tr>
      <w:tr w:rsidR="00BE537C" w:rsidRPr="0064309C" w:rsidTr="00E67627">
        <w:trPr>
          <w:gridAfter w:val="1"/>
          <w:wAfter w:w="648" w:type="dxa"/>
          <w:trHeight w:val="449"/>
        </w:trPr>
        <w:tc>
          <w:tcPr>
            <w:tcW w:w="842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Default="00BE537C" w:rsidP="000E245F">
            <w:pPr>
              <w:jc w:val="center"/>
              <w:rPr>
                <w:bCs w:val="0"/>
                <w:sz w:val="18"/>
                <w:szCs w:val="18"/>
              </w:rPr>
            </w:pPr>
          </w:p>
          <w:p w:rsidR="00BE537C" w:rsidRDefault="00BE537C" w:rsidP="000E245F">
            <w:pPr>
              <w:jc w:val="center"/>
              <w:rPr>
                <w:bCs w:val="0"/>
                <w:sz w:val="18"/>
                <w:szCs w:val="18"/>
              </w:rPr>
            </w:pPr>
          </w:p>
          <w:p w:rsidR="00BE537C" w:rsidRDefault="00BE537C" w:rsidP="000E245F">
            <w:pPr>
              <w:jc w:val="center"/>
              <w:rPr>
                <w:bCs w:val="0"/>
                <w:sz w:val="18"/>
                <w:szCs w:val="18"/>
              </w:rPr>
            </w:pPr>
          </w:p>
          <w:p w:rsidR="00BE537C" w:rsidRDefault="00BE537C" w:rsidP="000E245F">
            <w:pPr>
              <w:jc w:val="center"/>
              <w:rPr>
                <w:bCs w:val="0"/>
                <w:sz w:val="18"/>
                <w:szCs w:val="18"/>
              </w:rPr>
            </w:pPr>
          </w:p>
          <w:p w:rsidR="00BE537C" w:rsidRPr="00970ADB" w:rsidRDefault="00BE537C" w:rsidP="00C346AC">
            <w:pPr>
              <w:jc w:val="center"/>
              <w:rPr>
                <w:bCs w:val="0"/>
                <w:sz w:val="18"/>
                <w:szCs w:val="18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Pr="0064309C" w:rsidRDefault="00BE537C" w:rsidP="0016698A">
            <w:pPr>
              <w:jc w:val="center"/>
              <w:rPr>
                <w:rFonts w:ascii="Arial CYR" w:hAnsi="Arial CYR" w:cs="Arial"/>
                <w:b w:val="0"/>
                <w:bCs w:val="0"/>
              </w:rPr>
            </w:pPr>
          </w:p>
        </w:tc>
        <w:tc>
          <w:tcPr>
            <w:tcW w:w="13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Pr="0064309C" w:rsidRDefault="00BE537C" w:rsidP="0016698A">
            <w:pPr>
              <w:rPr>
                <w:rFonts w:ascii="Arial CYR" w:hAnsi="Arial CYR" w:cs="Arial"/>
                <w:sz w:val="16"/>
                <w:szCs w:val="16"/>
              </w:rPr>
            </w:pPr>
          </w:p>
        </w:tc>
      </w:tr>
      <w:tr w:rsidR="00BE537C" w:rsidRPr="0064309C" w:rsidTr="00E67627">
        <w:trPr>
          <w:gridAfter w:val="1"/>
          <w:wAfter w:w="648" w:type="dxa"/>
          <w:trHeight w:val="449"/>
        </w:trPr>
        <w:tc>
          <w:tcPr>
            <w:tcW w:w="842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Pr="00A14DCF" w:rsidRDefault="00BE537C" w:rsidP="00C346AC">
            <w:pPr>
              <w:rPr>
                <w:rFonts w:ascii="Arial CYR" w:hAnsi="Arial CYR" w:cs="Arial"/>
                <w:b w:val="0"/>
                <w:bCs w:val="0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Pr="00A14DCF" w:rsidRDefault="00BE537C" w:rsidP="002478A1">
            <w:pPr>
              <w:jc w:val="center"/>
              <w:rPr>
                <w:rFonts w:ascii="Arial CYR" w:hAnsi="Arial CYR" w:cs="Arial"/>
                <w:sz w:val="16"/>
                <w:szCs w:val="16"/>
              </w:rPr>
            </w:pPr>
          </w:p>
        </w:tc>
        <w:tc>
          <w:tcPr>
            <w:tcW w:w="13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Pr="0064309C" w:rsidRDefault="00BE537C" w:rsidP="0016698A">
            <w:pPr>
              <w:rPr>
                <w:rFonts w:ascii="Arial CYR" w:hAnsi="Arial CYR" w:cs="Arial"/>
                <w:sz w:val="16"/>
                <w:szCs w:val="16"/>
              </w:rPr>
            </w:pPr>
          </w:p>
        </w:tc>
      </w:tr>
    </w:tbl>
    <w:p w:rsidR="00BE537C" w:rsidRDefault="00BE537C" w:rsidP="00C346AC">
      <w:pPr>
        <w:ind w:right="-433"/>
        <w:jc w:val="right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 xml:space="preserve"> </w:t>
      </w:r>
    </w:p>
    <w:p w:rsidR="00BE537C" w:rsidRPr="00154E97" w:rsidRDefault="00BE537C" w:rsidP="00C346AC">
      <w:pPr>
        <w:ind w:right="-433"/>
        <w:jc w:val="right"/>
        <w:rPr>
          <w:rFonts w:ascii="Calibri" w:hAnsi="Calibri"/>
          <w:b w:val="0"/>
          <w:sz w:val="16"/>
          <w:szCs w:val="16"/>
        </w:rPr>
      </w:pPr>
      <w:r>
        <w:rPr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</w:t>
      </w:r>
      <w:r w:rsidRPr="00154E97">
        <w:rPr>
          <w:b w:val="0"/>
          <w:sz w:val="16"/>
          <w:szCs w:val="16"/>
        </w:rPr>
        <w:t xml:space="preserve">Приложение </w:t>
      </w:r>
      <w:r>
        <w:rPr>
          <w:b w:val="0"/>
          <w:sz w:val="16"/>
          <w:szCs w:val="16"/>
        </w:rPr>
        <w:t>№3</w:t>
      </w:r>
    </w:p>
    <w:p w:rsidR="00BE537C" w:rsidRPr="00154E97" w:rsidRDefault="00BE537C" w:rsidP="00C346AC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</w:t>
      </w:r>
    </w:p>
    <w:p w:rsidR="00BE537C" w:rsidRDefault="00BE537C" w:rsidP="00C346AC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</w:t>
      </w:r>
      <w:r w:rsidRPr="00154E97">
        <w:rPr>
          <w:b w:val="0"/>
        </w:rPr>
        <w:t xml:space="preserve">к Решению СМС «Об исполнении Бюджета </w:t>
      </w:r>
      <w:r>
        <w:rPr>
          <w:b w:val="0"/>
        </w:rPr>
        <w:t xml:space="preserve">                            </w:t>
      </w:r>
    </w:p>
    <w:p w:rsidR="00BE537C" w:rsidRDefault="00BE537C" w:rsidP="00C346AC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          </w:t>
      </w:r>
      <w:r w:rsidRPr="00154E97">
        <w:rPr>
          <w:b w:val="0"/>
        </w:rPr>
        <w:t xml:space="preserve">сельского поселения Псынабо </w:t>
      </w:r>
      <w:r>
        <w:rPr>
          <w:b w:val="0"/>
        </w:rPr>
        <w:t xml:space="preserve">     </w:t>
      </w:r>
    </w:p>
    <w:p w:rsidR="00BE537C" w:rsidRDefault="00BE537C" w:rsidP="00C346AC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</w:t>
      </w:r>
      <w:r w:rsidRPr="00154E97">
        <w:rPr>
          <w:b w:val="0"/>
        </w:rPr>
        <w:t xml:space="preserve">Урванского муниципального района </w:t>
      </w:r>
      <w:r>
        <w:rPr>
          <w:b w:val="0"/>
        </w:rPr>
        <w:t xml:space="preserve">КБР              </w:t>
      </w:r>
    </w:p>
    <w:p w:rsidR="00BE537C" w:rsidRPr="00154E97" w:rsidRDefault="00BE537C" w:rsidP="00C346AC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за  1 квартал 2021 года</w:t>
      </w:r>
    </w:p>
    <w:p w:rsidR="00BE537C" w:rsidRDefault="00BE537C" w:rsidP="00C346AC">
      <w:pPr>
        <w:jc w:val="right"/>
      </w:pPr>
    </w:p>
    <w:p w:rsidR="00BE537C" w:rsidRDefault="00BE537C"/>
    <w:p w:rsidR="00BE537C" w:rsidRPr="002B06E9" w:rsidRDefault="00BE537C" w:rsidP="00751C94">
      <w:pPr>
        <w:pStyle w:val="ConsPlusTitle"/>
        <w:widowControl/>
        <w:ind w:right="-281"/>
        <w:jc w:val="center"/>
        <w:rPr>
          <w:rFonts w:ascii="Times New Roman" w:hAnsi="Times New Roman" w:cs="Times New Roman"/>
          <w:sz w:val="18"/>
          <w:szCs w:val="18"/>
        </w:rPr>
      </w:pPr>
      <w:r>
        <w:t xml:space="preserve">      </w:t>
      </w:r>
      <w:r w:rsidRPr="002B06E9">
        <w:rPr>
          <w:rFonts w:ascii="Times New Roman" w:hAnsi="Times New Roman" w:cs="Times New Roman"/>
          <w:sz w:val="18"/>
          <w:szCs w:val="18"/>
        </w:rPr>
        <w:t xml:space="preserve">Расходы бюджета с. п. Псынабо за </w:t>
      </w:r>
      <w:r>
        <w:rPr>
          <w:rFonts w:ascii="Times New Roman" w:hAnsi="Times New Roman" w:cs="Times New Roman"/>
          <w:sz w:val="18"/>
          <w:szCs w:val="18"/>
        </w:rPr>
        <w:t xml:space="preserve">1 квартал  2021 </w:t>
      </w:r>
      <w:r w:rsidRPr="002B06E9">
        <w:rPr>
          <w:rFonts w:ascii="Times New Roman" w:hAnsi="Times New Roman" w:cs="Times New Roman"/>
          <w:sz w:val="18"/>
          <w:szCs w:val="18"/>
        </w:rPr>
        <w:t>год</w:t>
      </w:r>
      <w:r>
        <w:rPr>
          <w:rFonts w:ascii="Times New Roman" w:hAnsi="Times New Roman" w:cs="Times New Roman"/>
          <w:sz w:val="18"/>
          <w:szCs w:val="18"/>
        </w:rPr>
        <w:t>а</w:t>
      </w:r>
    </w:p>
    <w:p w:rsidR="00BE537C" w:rsidRPr="002B06E9" w:rsidRDefault="00BE537C" w:rsidP="00751C94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>по разделам и  подразделам</w:t>
      </w:r>
    </w:p>
    <w:p w:rsidR="00BE537C" w:rsidRPr="002B06E9" w:rsidRDefault="00BE537C" w:rsidP="00751C9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>классификации расходов бюджетов</w:t>
      </w:r>
    </w:p>
    <w:p w:rsidR="00BE537C" w:rsidRPr="004433DC" w:rsidRDefault="00BE537C" w:rsidP="00751C94">
      <w:pPr>
        <w:ind w:right="-14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</w:t>
      </w:r>
      <w:r w:rsidRPr="004433DC">
        <w:rPr>
          <w:sz w:val="18"/>
          <w:szCs w:val="18"/>
        </w:rPr>
        <w:t>(рублей)</w:t>
      </w:r>
    </w:p>
    <w:tbl>
      <w:tblPr>
        <w:tblW w:w="9654" w:type="dxa"/>
        <w:tblInd w:w="93" w:type="dxa"/>
        <w:tblLayout w:type="fixed"/>
        <w:tblLook w:val="00A0"/>
      </w:tblPr>
      <w:tblGrid>
        <w:gridCol w:w="5402"/>
        <w:gridCol w:w="850"/>
        <w:gridCol w:w="851"/>
        <w:gridCol w:w="1276"/>
        <w:gridCol w:w="1275"/>
      </w:tblGrid>
      <w:tr w:rsidR="00BE537C" w:rsidRPr="0084556B" w:rsidTr="00255350">
        <w:trPr>
          <w:trHeight w:val="255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E537C" w:rsidRPr="00875F5E" w:rsidRDefault="00BE537C" w:rsidP="00255350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Наименование показателя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537C" w:rsidRPr="00875F5E" w:rsidRDefault="00BE537C" w:rsidP="00255350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код бюджетной классификации</w:t>
            </w:r>
          </w:p>
        </w:tc>
      </w:tr>
      <w:tr w:rsidR="00BE537C" w:rsidRPr="007807F7" w:rsidTr="00255350">
        <w:trPr>
          <w:trHeight w:val="392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537C" w:rsidRPr="00875F5E" w:rsidRDefault="00BE537C" w:rsidP="00255350">
            <w:pPr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Pr="00875F5E" w:rsidRDefault="00BE537C" w:rsidP="00255350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раздел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Pr="00875F5E" w:rsidRDefault="00BE537C" w:rsidP="00255350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под раздел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537C" w:rsidRPr="00875F5E" w:rsidRDefault="00BE537C" w:rsidP="00255350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план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537C" w:rsidRPr="00875F5E" w:rsidRDefault="00BE537C" w:rsidP="00255350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факт</w:t>
            </w:r>
          </w:p>
        </w:tc>
      </w:tr>
      <w:tr w:rsidR="00BE537C" w:rsidRPr="007807F7" w:rsidTr="00255350">
        <w:trPr>
          <w:trHeight w:val="13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875F5E" w:rsidRDefault="00BE537C" w:rsidP="00255350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875F5E" w:rsidRDefault="00BE537C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875F5E" w:rsidRDefault="00BE537C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875F5E" w:rsidRDefault="00BE537C" w:rsidP="008507DC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2 763 673,33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875F5E" w:rsidRDefault="00BE537C" w:rsidP="00255350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1 213 611,03</w:t>
            </w:r>
          </w:p>
        </w:tc>
      </w:tr>
      <w:tr w:rsidR="00BE537C" w:rsidRPr="007807F7" w:rsidTr="00A146DF">
        <w:trPr>
          <w:trHeight w:val="133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11509C" w:rsidRDefault="00BE537C" w:rsidP="00255350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11509C" w:rsidRDefault="00BE537C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11509C" w:rsidRDefault="00BE537C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Pr="0011509C" w:rsidRDefault="00BE537C" w:rsidP="00A146DF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bookmarkStart w:id="11" w:name="OLE_LINK19"/>
            <w:bookmarkStart w:id="12" w:name="OLE_LINK20"/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808 790,</w:t>
            </w:r>
            <w:bookmarkEnd w:id="11"/>
            <w:bookmarkEnd w:id="12"/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 xml:space="preserve">00                              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Pr="0011509C" w:rsidRDefault="00BE537C" w:rsidP="00A146DF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265 277,00</w:t>
            </w:r>
          </w:p>
        </w:tc>
      </w:tr>
      <w:tr w:rsidR="00BE537C" w:rsidRPr="007807F7" w:rsidTr="00A146DF">
        <w:trPr>
          <w:trHeight w:val="601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11509C" w:rsidRDefault="00BE537C" w:rsidP="00255350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11509C" w:rsidRDefault="00BE537C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11509C" w:rsidRDefault="00BE537C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Pr="0011509C" w:rsidRDefault="00BE537C" w:rsidP="00A146DF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1 888 204,95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Pr="0011509C" w:rsidRDefault="00BE537C" w:rsidP="00A146DF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438 718,87</w:t>
            </w:r>
          </w:p>
        </w:tc>
      </w:tr>
      <w:tr w:rsidR="00BE537C" w:rsidRPr="009F0380" w:rsidTr="00A146DF">
        <w:trPr>
          <w:trHeight w:val="255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9F0380" w:rsidRDefault="00BE537C" w:rsidP="00255350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9F0380" w:rsidRDefault="00BE537C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9F0380" w:rsidRDefault="00BE537C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Pr="009F0380" w:rsidRDefault="00BE537C" w:rsidP="00A146DF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10</w:t>
            </w: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 </w:t>
            </w: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000</w:t>
            </w: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Pr="009F0380" w:rsidRDefault="00BE537C" w:rsidP="00A146DF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0,00</w:t>
            </w: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 </w:t>
            </w:r>
          </w:p>
        </w:tc>
      </w:tr>
      <w:tr w:rsidR="00BE537C" w:rsidRPr="009F0380" w:rsidTr="00A146DF">
        <w:trPr>
          <w:trHeight w:val="20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9F0380" w:rsidRDefault="00BE537C" w:rsidP="00255350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9F0380" w:rsidRDefault="00BE537C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9F0380" w:rsidRDefault="00BE537C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Pr="009F0380" w:rsidRDefault="00BE537C" w:rsidP="00A146DF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5 111,70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Pr="009F0380" w:rsidRDefault="00BE537C" w:rsidP="00A146DF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5111,70</w:t>
            </w:r>
          </w:p>
        </w:tc>
      </w:tr>
      <w:tr w:rsidR="00BE537C" w:rsidRPr="007807F7" w:rsidTr="00A146DF">
        <w:trPr>
          <w:trHeight w:val="20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875F5E" w:rsidRDefault="00BE537C" w:rsidP="00255350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bookmarkStart w:id="13" w:name="OLE_LINK21"/>
            <w:bookmarkStart w:id="14" w:name="OLE_LINK22"/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875F5E" w:rsidRDefault="00BE537C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875F5E" w:rsidRDefault="00BE537C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Default="00BE537C" w:rsidP="00A146DF">
            <w:pPr>
              <w:jc w:val="right"/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94 369,47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Default="00BE537C" w:rsidP="00A146DF">
            <w:pPr>
              <w:jc w:val="right"/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23 556,00</w:t>
            </w:r>
          </w:p>
        </w:tc>
      </w:tr>
      <w:bookmarkEnd w:id="13"/>
      <w:bookmarkEnd w:id="14"/>
      <w:tr w:rsidR="00BE537C" w:rsidRPr="007807F7" w:rsidTr="00A146DF">
        <w:trPr>
          <w:trHeight w:val="20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11509C" w:rsidRDefault="00BE537C" w:rsidP="00255350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 xml:space="preserve">Мобилизационная и вневойсковая подготовка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11509C" w:rsidRDefault="00BE537C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11509C" w:rsidRDefault="00BE537C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Pr="00A146DF" w:rsidRDefault="00BE537C" w:rsidP="00E93980">
            <w:pPr>
              <w:jc w:val="right"/>
              <w:rPr>
                <w:b w:val="0"/>
              </w:rPr>
            </w:pPr>
            <w:r w:rsidRPr="00A146DF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94 369,47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Pr="00A146DF" w:rsidRDefault="00BE537C" w:rsidP="00E93980">
            <w:pPr>
              <w:jc w:val="right"/>
              <w:rPr>
                <w:b w:val="0"/>
              </w:rPr>
            </w:pPr>
            <w:r w:rsidRPr="00A146DF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23 556,00</w:t>
            </w:r>
          </w:p>
        </w:tc>
      </w:tr>
      <w:tr w:rsidR="00BE537C" w:rsidRPr="007807F7" w:rsidTr="00A146DF">
        <w:trPr>
          <w:trHeight w:val="20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875F5E" w:rsidRDefault="00BE537C" w:rsidP="00255350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875F5E" w:rsidRDefault="00BE537C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875F5E" w:rsidRDefault="00BE537C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Pr="009F0380" w:rsidRDefault="00BE537C" w:rsidP="00A146DF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1 123 655,60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Pr="009F0380" w:rsidRDefault="00BE537C" w:rsidP="00A146DF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0,00</w:t>
            </w:r>
          </w:p>
        </w:tc>
      </w:tr>
      <w:tr w:rsidR="00BE537C" w:rsidRPr="007807F7" w:rsidTr="00A146DF">
        <w:trPr>
          <w:trHeight w:val="218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317A0C" w:rsidRDefault="00BE537C" w:rsidP="00255350">
            <w:pPr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 w:rsidRPr="00317A0C">
              <w:rPr>
                <w:rFonts w:ascii="Arial" w:hAnsi="Arial" w:cs="Arial"/>
                <w:bCs w:val="0"/>
                <w:iCs/>
                <w:sz w:val="17"/>
                <w:szCs w:val="17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317A0C" w:rsidRDefault="00BE537C" w:rsidP="00255350">
            <w:pPr>
              <w:jc w:val="center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 w:rsidRPr="00317A0C">
              <w:rPr>
                <w:rFonts w:ascii="Arial" w:hAnsi="Arial" w:cs="Arial"/>
                <w:bCs w:val="0"/>
                <w:iCs/>
                <w:sz w:val="17"/>
                <w:szCs w:val="17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317A0C" w:rsidRDefault="00BE537C" w:rsidP="00255350">
            <w:pPr>
              <w:jc w:val="center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 w:rsidRPr="00317A0C">
              <w:rPr>
                <w:rFonts w:ascii="Arial" w:hAnsi="Arial" w:cs="Arial"/>
                <w:bCs w:val="0"/>
                <w:iCs/>
                <w:sz w:val="17"/>
                <w:szCs w:val="17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Pr="00317A0C" w:rsidRDefault="00BE537C" w:rsidP="00A146DF">
            <w:pPr>
              <w:jc w:val="right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</w:rPr>
              <w:t>1 073 655,60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Pr="00317A0C" w:rsidRDefault="00BE537C" w:rsidP="00A146DF">
            <w:pPr>
              <w:jc w:val="right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</w:rPr>
              <w:t>0,00</w:t>
            </w:r>
          </w:p>
        </w:tc>
      </w:tr>
      <w:tr w:rsidR="00BE537C" w:rsidRPr="007807F7" w:rsidTr="00A146DF">
        <w:trPr>
          <w:trHeight w:val="206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37C" w:rsidRPr="00317A0C" w:rsidRDefault="00BE537C" w:rsidP="00255350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317A0C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537C" w:rsidRPr="00317A0C" w:rsidRDefault="00BE537C" w:rsidP="002553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17A0C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537C" w:rsidRPr="00317A0C" w:rsidRDefault="00BE537C" w:rsidP="002553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17A0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Pr="00317A0C" w:rsidRDefault="00BE537C" w:rsidP="00A146D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50 000,00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Pr="00317A0C" w:rsidRDefault="00BE537C" w:rsidP="00A146DF">
            <w:pPr>
              <w:jc w:val="right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</w:p>
        </w:tc>
      </w:tr>
      <w:tr w:rsidR="00BE537C" w:rsidRPr="007807F7" w:rsidTr="00A146DF">
        <w:trPr>
          <w:trHeight w:val="136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875F5E" w:rsidRDefault="00BE537C" w:rsidP="00255350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bookmarkStart w:id="15" w:name="OLE_LINK25"/>
            <w:bookmarkStart w:id="16" w:name="OLE_LINK26"/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875F5E" w:rsidRDefault="00BE537C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875F5E" w:rsidRDefault="00BE537C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Pr="00875F5E" w:rsidRDefault="00BE537C" w:rsidP="00A146DF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Pr="00875F5E" w:rsidRDefault="00BE537C" w:rsidP="00A146DF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</w:tr>
      <w:bookmarkEnd w:id="15"/>
      <w:bookmarkEnd w:id="16"/>
      <w:tr w:rsidR="00BE537C" w:rsidRPr="007807F7" w:rsidTr="00A146DF">
        <w:trPr>
          <w:trHeight w:val="15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11509C" w:rsidRDefault="00BE537C" w:rsidP="00255350"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11509C" w:rsidRDefault="00BE537C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11509C" w:rsidRDefault="00BE537C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Pr="000350B7" w:rsidRDefault="00BE537C" w:rsidP="00A146DF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10</w:t>
            </w:r>
            <w:r w:rsidRPr="000350B7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Pr="000350B7" w:rsidRDefault="00BE537C" w:rsidP="00A146DF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</w:p>
        </w:tc>
      </w:tr>
      <w:tr w:rsidR="00BE537C" w:rsidRPr="007807F7" w:rsidTr="00A146DF">
        <w:trPr>
          <w:trHeight w:val="179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875F5E" w:rsidRDefault="00BE537C" w:rsidP="00255350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875F5E" w:rsidRDefault="00BE537C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875F5E" w:rsidRDefault="00BE537C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Pr="00875F5E" w:rsidRDefault="00BE537C" w:rsidP="00A146DF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1 935 278,15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Pr="00875F5E" w:rsidRDefault="00BE537C" w:rsidP="00A146DF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468 225,51</w:t>
            </w:r>
          </w:p>
        </w:tc>
      </w:tr>
      <w:tr w:rsidR="00BE537C" w:rsidRPr="007807F7" w:rsidTr="00A146DF">
        <w:trPr>
          <w:trHeight w:val="2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11509C" w:rsidRDefault="00BE537C" w:rsidP="00255350"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11509C" w:rsidRDefault="00BE537C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11509C" w:rsidRDefault="00BE537C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Pr="00A146DF" w:rsidRDefault="00BE537C" w:rsidP="00E93980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A146DF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1 935 278,15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Pr="00A146DF" w:rsidRDefault="00BE537C" w:rsidP="00E93980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A146DF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468 225,51</w:t>
            </w:r>
          </w:p>
        </w:tc>
      </w:tr>
      <w:tr w:rsidR="00BE537C" w:rsidRPr="007807F7" w:rsidTr="00A146DF">
        <w:trPr>
          <w:trHeight w:val="156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875F5E" w:rsidRDefault="00BE537C" w:rsidP="00255350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875F5E" w:rsidRDefault="00BE537C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875F5E" w:rsidRDefault="00BE537C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Pr="000350B7" w:rsidRDefault="00BE537C" w:rsidP="00A146DF">
            <w:pPr>
              <w:jc w:val="right"/>
              <w:rPr>
                <w:rFonts w:ascii="Calibri" w:hAnsi="Calibri" w:cs="Arial"/>
                <w:b w:val="0"/>
                <w:bCs w:val="0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60 764,00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Pr="000350B7" w:rsidRDefault="00BE537C" w:rsidP="00A146DF">
            <w:pPr>
              <w:jc w:val="right"/>
              <w:rPr>
                <w:rFonts w:ascii="Calibri" w:hAnsi="Calibri" w:cs="Arial"/>
                <w:b w:val="0"/>
                <w:bCs w:val="0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12 721,95</w:t>
            </w:r>
          </w:p>
        </w:tc>
      </w:tr>
      <w:tr w:rsidR="00BE537C" w:rsidRPr="007807F7" w:rsidTr="00A146DF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11509C" w:rsidRDefault="00BE537C" w:rsidP="00255350"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11509C" w:rsidRDefault="00BE537C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11509C" w:rsidRDefault="00BE537C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Pr="000350B7" w:rsidRDefault="00BE537C" w:rsidP="00A146DF">
            <w:pPr>
              <w:jc w:val="right"/>
              <w:rPr>
                <w:rFonts w:ascii="Calibri" w:hAnsi="Calibri" w:cs="Arial"/>
                <w:b w:val="0"/>
                <w:bCs w:val="0"/>
                <w:sz w:val="16"/>
                <w:szCs w:val="16"/>
              </w:rPr>
            </w:pPr>
            <w:r w:rsidRPr="000350B7">
              <w:rPr>
                <w:rFonts w:ascii="Calibri" w:hAnsi="Calibri" w:cs="Arial"/>
                <w:b w:val="0"/>
                <w:sz w:val="16"/>
                <w:szCs w:val="16"/>
              </w:rPr>
              <w:t>60</w:t>
            </w:r>
            <w:r>
              <w:rPr>
                <w:rFonts w:ascii="Calibri" w:hAnsi="Calibri" w:cs="Arial"/>
                <w:b w:val="0"/>
                <w:sz w:val="16"/>
                <w:szCs w:val="16"/>
              </w:rPr>
              <w:t xml:space="preserve"> </w:t>
            </w:r>
            <w:r w:rsidRPr="000350B7">
              <w:rPr>
                <w:rFonts w:ascii="Calibri" w:hAnsi="Calibri" w:cs="Arial"/>
                <w:b w:val="0"/>
                <w:sz w:val="16"/>
                <w:szCs w:val="16"/>
              </w:rPr>
              <w:t>764,00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Pr="000350B7" w:rsidRDefault="00BE537C" w:rsidP="00A146DF">
            <w:pPr>
              <w:jc w:val="right"/>
              <w:rPr>
                <w:rFonts w:ascii="Calibri" w:hAnsi="Calibri" w:cs="Arial"/>
                <w:b w:val="0"/>
                <w:bCs w:val="0"/>
                <w:sz w:val="16"/>
                <w:szCs w:val="16"/>
              </w:rPr>
            </w:pPr>
            <w:r w:rsidRPr="000350B7">
              <w:rPr>
                <w:rFonts w:ascii="Calibri" w:hAnsi="Calibri" w:cs="Arial"/>
                <w:b w:val="0"/>
                <w:sz w:val="16"/>
                <w:szCs w:val="16"/>
              </w:rPr>
              <w:t>14550</w:t>
            </w:r>
          </w:p>
        </w:tc>
      </w:tr>
      <w:tr w:rsidR="00BE537C" w:rsidRPr="007807F7" w:rsidTr="00A146DF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11509C" w:rsidRDefault="00BE537C" w:rsidP="00255350"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Субсидии гражданам на приобретения жилья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11509C" w:rsidRDefault="00BE537C" w:rsidP="003D5634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11509C" w:rsidRDefault="00BE537C" w:rsidP="003D5634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Default="00BE537C" w:rsidP="00A146DF">
            <w:pPr>
              <w:jc w:val="right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25 000,00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Default="00BE537C" w:rsidP="003D5634">
            <w:pPr>
              <w:jc w:val="right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0,0</w:t>
            </w:r>
          </w:p>
        </w:tc>
      </w:tr>
      <w:tr w:rsidR="00BE537C" w:rsidRPr="00875F5E" w:rsidTr="00A146DF">
        <w:trPr>
          <w:trHeight w:val="255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Pr="00875F5E" w:rsidRDefault="00BE537C" w:rsidP="00255350">
            <w:pPr>
              <w:rPr>
                <w:rFonts w:ascii="Arial" w:hAnsi="Arial" w:cs="Arial"/>
                <w:bCs w:val="0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Pr="00875F5E" w:rsidRDefault="00BE537C" w:rsidP="0025535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Pr="00875F5E" w:rsidRDefault="00BE537C" w:rsidP="0025535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Pr="00875F5E" w:rsidRDefault="00BE537C" w:rsidP="00A146DF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6 102 740,55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Pr="00875F5E" w:rsidRDefault="00BE537C" w:rsidP="00A146DF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</w:rPr>
              <w:t>1 213 611,03</w:t>
            </w:r>
          </w:p>
        </w:tc>
      </w:tr>
    </w:tbl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Pr="002B06E9" w:rsidRDefault="00BE537C" w:rsidP="00751C94">
      <w:pPr>
        <w:pStyle w:val="ConsPlusNormal"/>
        <w:widowControl/>
        <w:ind w:right="-281" w:firstLine="0"/>
        <w:outlineLvl w:val="0"/>
        <w:rPr>
          <w:rFonts w:ascii="Times New Roman" w:hAnsi="Times New Roman" w:cs="Times New Roman"/>
          <w:sz w:val="18"/>
          <w:szCs w:val="18"/>
        </w:rPr>
      </w:pPr>
    </w:p>
    <w:p w:rsidR="00BE537C" w:rsidRPr="002B06E9" w:rsidRDefault="00BE537C" w:rsidP="00751C94">
      <w:pPr>
        <w:pStyle w:val="ConsPlusNormal"/>
        <w:widowControl/>
        <w:ind w:right="-281" w:firstLine="0"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</w:t>
      </w:r>
      <w:r w:rsidRPr="002B06E9">
        <w:rPr>
          <w:rFonts w:ascii="Times New Roman" w:hAnsi="Times New Roman" w:cs="Times New Roman"/>
          <w:sz w:val="18"/>
          <w:szCs w:val="18"/>
        </w:rPr>
        <w:t xml:space="preserve">Приложение N </w:t>
      </w:r>
      <w:r>
        <w:rPr>
          <w:rFonts w:ascii="Times New Roman" w:hAnsi="Times New Roman" w:cs="Times New Roman"/>
          <w:sz w:val="18"/>
          <w:szCs w:val="18"/>
        </w:rPr>
        <w:t>4</w:t>
      </w:r>
    </w:p>
    <w:p w:rsidR="00BE537C" w:rsidRPr="002B06E9" w:rsidRDefault="00BE537C" w:rsidP="00751C94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</w:t>
      </w:r>
      <w:r w:rsidRPr="002B06E9">
        <w:rPr>
          <w:rFonts w:ascii="Times New Roman" w:hAnsi="Times New Roman" w:cs="Times New Roman"/>
          <w:sz w:val="18"/>
          <w:szCs w:val="18"/>
        </w:rPr>
        <w:t>к Решению СМС</w:t>
      </w:r>
    </w:p>
    <w:p w:rsidR="00BE537C" w:rsidRPr="002B06E9" w:rsidRDefault="00BE537C" w:rsidP="00751C94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</w:t>
      </w:r>
      <w:r w:rsidRPr="002B06E9">
        <w:rPr>
          <w:rFonts w:ascii="Times New Roman" w:hAnsi="Times New Roman" w:cs="Times New Roman"/>
          <w:sz w:val="18"/>
          <w:szCs w:val="18"/>
        </w:rPr>
        <w:t>"Об исполнении бюджета с. п. Псынабо</w:t>
      </w:r>
    </w:p>
    <w:p w:rsidR="00BE537C" w:rsidRPr="002B06E9" w:rsidRDefault="00BE537C" w:rsidP="00751C94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  <w:r w:rsidRPr="002B06E9">
        <w:rPr>
          <w:rFonts w:ascii="Times New Roman" w:hAnsi="Times New Roman" w:cs="Times New Roman"/>
          <w:sz w:val="18"/>
          <w:szCs w:val="18"/>
        </w:rPr>
        <w:t>Урванского муниципального района КБР</w:t>
      </w:r>
    </w:p>
    <w:p w:rsidR="00BE537C" w:rsidRPr="002B06E9" w:rsidRDefault="00BE537C" w:rsidP="00751C94">
      <w:pPr>
        <w:ind w:right="-281"/>
        <w:jc w:val="center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</w:t>
      </w:r>
      <w:r w:rsidRPr="002B06E9">
        <w:rPr>
          <w:b w:val="0"/>
          <w:sz w:val="18"/>
          <w:szCs w:val="18"/>
        </w:rPr>
        <w:t xml:space="preserve"> </w:t>
      </w:r>
      <w:r>
        <w:rPr>
          <w:b w:val="0"/>
          <w:sz w:val="18"/>
          <w:szCs w:val="18"/>
        </w:rPr>
        <w:t>з</w:t>
      </w:r>
      <w:r w:rsidRPr="002B06E9">
        <w:rPr>
          <w:b w:val="0"/>
          <w:sz w:val="18"/>
          <w:szCs w:val="18"/>
        </w:rPr>
        <w:t>а</w:t>
      </w:r>
      <w:r>
        <w:rPr>
          <w:b w:val="0"/>
          <w:sz w:val="18"/>
          <w:szCs w:val="18"/>
        </w:rPr>
        <w:t xml:space="preserve"> 1 квартал 2021</w:t>
      </w:r>
      <w:r w:rsidRPr="002B06E9">
        <w:rPr>
          <w:b w:val="0"/>
          <w:sz w:val="18"/>
          <w:szCs w:val="18"/>
        </w:rPr>
        <w:t xml:space="preserve"> год</w:t>
      </w:r>
      <w:r>
        <w:rPr>
          <w:b w:val="0"/>
          <w:sz w:val="18"/>
          <w:szCs w:val="18"/>
        </w:rPr>
        <w:t>а</w:t>
      </w:r>
      <w:r w:rsidRPr="002B06E9">
        <w:rPr>
          <w:b w:val="0"/>
          <w:sz w:val="18"/>
          <w:szCs w:val="18"/>
        </w:rPr>
        <w:t>"</w:t>
      </w:r>
    </w:p>
    <w:p w:rsidR="00BE537C" w:rsidRDefault="00BE537C" w:rsidP="00751C9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BE537C" w:rsidRPr="002B06E9" w:rsidRDefault="00BE537C" w:rsidP="00751C9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B06E9">
        <w:rPr>
          <w:rFonts w:ascii="Times New Roman" w:hAnsi="Times New Roman" w:cs="Times New Roman"/>
          <w:b/>
          <w:sz w:val="18"/>
          <w:szCs w:val="18"/>
        </w:rPr>
        <w:t xml:space="preserve">ИСТОЧНИКИ ФИНАНСИРОВАНИЯ ДЕФИЦИТА </w:t>
      </w:r>
    </w:p>
    <w:p w:rsidR="00BE537C" w:rsidRPr="002B06E9" w:rsidRDefault="00BE537C" w:rsidP="00751C9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B06E9">
        <w:rPr>
          <w:rFonts w:ascii="Times New Roman" w:hAnsi="Times New Roman" w:cs="Times New Roman"/>
          <w:b/>
          <w:sz w:val="18"/>
          <w:szCs w:val="18"/>
        </w:rPr>
        <w:t xml:space="preserve"> БЮДЖЕТА С. П. ПСЫ</w:t>
      </w:r>
      <w:r>
        <w:rPr>
          <w:rFonts w:ascii="Times New Roman" w:hAnsi="Times New Roman" w:cs="Times New Roman"/>
          <w:b/>
          <w:sz w:val="18"/>
          <w:szCs w:val="18"/>
        </w:rPr>
        <w:t xml:space="preserve">НАБО </w:t>
      </w:r>
      <w:r w:rsidRPr="002B06E9">
        <w:rPr>
          <w:rFonts w:ascii="Times New Roman" w:hAnsi="Times New Roman" w:cs="Times New Roman"/>
          <w:b/>
          <w:sz w:val="18"/>
          <w:szCs w:val="18"/>
        </w:rPr>
        <w:t xml:space="preserve">ЗА </w:t>
      </w:r>
      <w:r>
        <w:rPr>
          <w:rFonts w:ascii="Times New Roman" w:hAnsi="Times New Roman" w:cs="Times New Roman"/>
          <w:b/>
          <w:sz w:val="18"/>
          <w:szCs w:val="18"/>
        </w:rPr>
        <w:t>1 КВАРТАЛ 2021</w:t>
      </w:r>
      <w:r w:rsidRPr="002B06E9">
        <w:rPr>
          <w:rFonts w:ascii="Times New Roman" w:hAnsi="Times New Roman" w:cs="Times New Roman"/>
          <w:b/>
          <w:sz w:val="18"/>
          <w:szCs w:val="18"/>
        </w:rPr>
        <w:t xml:space="preserve"> ГОД</w:t>
      </w:r>
      <w:r>
        <w:rPr>
          <w:rFonts w:ascii="Times New Roman" w:hAnsi="Times New Roman" w:cs="Times New Roman"/>
          <w:b/>
          <w:sz w:val="18"/>
          <w:szCs w:val="18"/>
        </w:rPr>
        <w:t>А</w:t>
      </w:r>
      <w:r w:rsidRPr="002B06E9">
        <w:rPr>
          <w:rFonts w:ascii="Times New Roman" w:hAnsi="Times New Roman" w:cs="Times New Roman"/>
          <w:b/>
          <w:sz w:val="18"/>
          <w:szCs w:val="18"/>
        </w:rPr>
        <w:t xml:space="preserve"> ПО КОДАМ КЛАССИФИКАЦИИ ИСТОЧНИКОВ</w:t>
      </w:r>
    </w:p>
    <w:p w:rsidR="00BE537C" w:rsidRPr="00875F5E" w:rsidRDefault="00BE537C" w:rsidP="00751C94">
      <w:pPr>
        <w:pStyle w:val="ConsPlusNormal"/>
        <w:widowControl/>
        <w:ind w:firstLine="0"/>
        <w:jc w:val="center"/>
        <w:rPr>
          <w:b/>
          <w:sz w:val="17"/>
          <w:szCs w:val="17"/>
        </w:rPr>
      </w:pPr>
      <w:r w:rsidRPr="002B06E9">
        <w:rPr>
          <w:rFonts w:ascii="Times New Roman" w:hAnsi="Times New Roman" w:cs="Times New Roman"/>
          <w:b/>
          <w:sz w:val="18"/>
          <w:szCs w:val="18"/>
        </w:rPr>
        <w:t xml:space="preserve"> ФИНАНСИРОВАНИЯ ДЕФИЦИТОВ БЮДЖЕТОВ</w:t>
      </w:r>
      <w:r w:rsidRPr="00875F5E">
        <w:rPr>
          <w:b/>
          <w:sz w:val="18"/>
          <w:szCs w:val="18"/>
        </w:rPr>
        <w:t xml:space="preserve"> </w:t>
      </w:r>
    </w:p>
    <w:tbl>
      <w:tblPr>
        <w:tblW w:w="9923" w:type="dxa"/>
        <w:tblInd w:w="108" w:type="dxa"/>
        <w:tblLook w:val="00A0"/>
      </w:tblPr>
      <w:tblGrid>
        <w:gridCol w:w="2268"/>
        <w:gridCol w:w="871"/>
        <w:gridCol w:w="1755"/>
        <w:gridCol w:w="2052"/>
        <w:gridCol w:w="1460"/>
        <w:gridCol w:w="1517"/>
      </w:tblGrid>
      <w:tr w:rsidR="00BE537C" w:rsidRPr="005146CF" w:rsidTr="00255350">
        <w:trPr>
          <w:trHeight w:val="2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Pr="00D35EFD" w:rsidRDefault="00BE537C" w:rsidP="00255350">
            <w:pPr>
              <w:rPr>
                <w:sz w:val="18"/>
                <w:szCs w:val="18"/>
              </w:rPr>
            </w:pPr>
            <w:r w:rsidRPr="00D35EFD">
              <w:tab/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Pr="00D35EFD" w:rsidRDefault="00BE537C" w:rsidP="00255350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Pr="00D35EFD" w:rsidRDefault="00BE537C" w:rsidP="00255350">
            <w:pPr>
              <w:rPr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Pr="00875F5E" w:rsidRDefault="00BE537C" w:rsidP="0025535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5F5E">
              <w:rPr>
                <w:rFonts w:ascii="Arial" w:hAnsi="Arial" w:cs="Arial"/>
                <w:sz w:val="16"/>
                <w:szCs w:val="16"/>
              </w:rPr>
              <w:t>( рублей)</w:t>
            </w:r>
          </w:p>
        </w:tc>
      </w:tr>
      <w:tr w:rsidR="00BE537C" w:rsidTr="002553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3139" w:type="dxa"/>
            <w:gridSpan w:val="2"/>
            <w:vMerge w:val="restart"/>
            <w:vAlign w:val="center"/>
          </w:tcPr>
          <w:p w:rsidR="00BE537C" w:rsidRPr="00144819" w:rsidRDefault="00BE537C" w:rsidP="00255350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 w:rsidRPr="00144819">
              <w:rPr>
                <w:rFonts w:ascii="Arial" w:hAnsi="Arial" w:cs="Arial"/>
                <w:b w:val="0"/>
                <w:bCs w:val="0"/>
              </w:rPr>
              <w:t>наименование показателя</w:t>
            </w:r>
          </w:p>
        </w:tc>
        <w:tc>
          <w:tcPr>
            <w:tcW w:w="3807" w:type="dxa"/>
            <w:gridSpan w:val="2"/>
            <w:vAlign w:val="center"/>
          </w:tcPr>
          <w:p w:rsidR="00BE537C" w:rsidRPr="00144819" w:rsidRDefault="00BE537C" w:rsidP="00255350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 w:rsidRPr="00144819">
              <w:rPr>
                <w:rFonts w:ascii="Arial" w:hAnsi="Arial" w:cs="Arial"/>
                <w:b w:val="0"/>
                <w:bCs w:val="0"/>
              </w:rPr>
              <w:t>код бюджетной классификации</w:t>
            </w:r>
          </w:p>
        </w:tc>
        <w:tc>
          <w:tcPr>
            <w:tcW w:w="1460" w:type="dxa"/>
            <w:vMerge w:val="restart"/>
            <w:vAlign w:val="center"/>
          </w:tcPr>
          <w:p w:rsidR="00BE537C" w:rsidRPr="00144819" w:rsidRDefault="00BE537C" w:rsidP="00255350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Утверждено</w:t>
            </w:r>
          </w:p>
        </w:tc>
        <w:tc>
          <w:tcPr>
            <w:tcW w:w="1517" w:type="dxa"/>
            <w:vMerge w:val="restart"/>
            <w:vAlign w:val="center"/>
          </w:tcPr>
          <w:p w:rsidR="00BE537C" w:rsidRPr="00144819" w:rsidRDefault="00BE537C" w:rsidP="00255350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Исполнено</w:t>
            </w:r>
          </w:p>
        </w:tc>
      </w:tr>
      <w:tr w:rsidR="00BE537C" w:rsidTr="002553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3139" w:type="dxa"/>
            <w:gridSpan w:val="2"/>
            <w:vMerge/>
            <w:vAlign w:val="center"/>
          </w:tcPr>
          <w:p w:rsidR="00BE537C" w:rsidRPr="00144819" w:rsidRDefault="00BE537C" w:rsidP="00255350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:rsidR="00BE537C" w:rsidRPr="00144819" w:rsidRDefault="00BE537C" w:rsidP="00255350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 w:rsidRPr="00144819">
              <w:rPr>
                <w:rFonts w:ascii="Arial" w:hAnsi="Arial" w:cs="Arial"/>
                <w:b w:val="0"/>
                <w:bCs w:val="0"/>
              </w:rPr>
              <w:t>администратора источника</w:t>
            </w:r>
          </w:p>
        </w:tc>
        <w:tc>
          <w:tcPr>
            <w:tcW w:w="2052" w:type="dxa"/>
            <w:vAlign w:val="center"/>
          </w:tcPr>
          <w:p w:rsidR="00BE537C" w:rsidRPr="00144819" w:rsidRDefault="00BE537C" w:rsidP="00255350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 w:rsidRPr="00144819">
              <w:rPr>
                <w:rFonts w:ascii="Arial" w:hAnsi="Arial" w:cs="Arial"/>
                <w:b w:val="0"/>
                <w:bCs w:val="0"/>
              </w:rPr>
              <w:t>источника финансирования</w:t>
            </w:r>
          </w:p>
        </w:tc>
        <w:tc>
          <w:tcPr>
            <w:tcW w:w="1460" w:type="dxa"/>
            <w:vMerge/>
          </w:tcPr>
          <w:p w:rsidR="00BE537C" w:rsidRPr="00144819" w:rsidRDefault="00BE537C" w:rsidP="00255350">
            <w:pPr>
              <w:tabs>
                <w:tab w:val="left" w:pos="8280"/>
              </w:tabs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17" w:type="dxa"/>
            <w:vMerge/>
          </w:tcPr>
          <w:p w:rsidR="00BE537C" w:rsidRPr="00144819" w:rsidRDefault="00BE537C" w:rsidP="00255350">
            <w:pPr>
              <w:tabs>
                <w:tab w:val="left" w:pos="8280"/>
              </w:tabs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  <w:tr w:rsidR="00BE537C" w:rsidTr="002553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3139" w:type="dxa"/>
            <w:gridSpan w:val="2"/>
            <w:vAlign w:val="bottom"/>
          </w:tcPr>
          <w:p w:rsidR="00BE537C" w:rsidRPr="00144819" w:rsidRDefault="00BE537C" w:rsidP="00255350">
            <w:pPr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144819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ИСТОЧНИКИ  ФИ</w:t>
            </w:r>
            <w:r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НАНСИРОВАНИЯ ДЕФИЦИТА </w:t>
            </w:r>
            <w:r w:rsidRPr="00144819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 БЮДЖЕТА</w:t>
            </w:r>
            <w:r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 С. П. Псынабо</w:t>
            </w:r>
            <w:r w:rsidRPr="00144819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, ВСЕГО     </w:t>
            </w:r>
          </w:p>
        </w:tc>
        <w:tc>
          <w:tcPr>
            <w:tcW w:w="1755" w:type="dxa"/>
            <w:vAlign w:val="bottom"/>
          </w:tcPr>
          <w:p w:rsidR="00BE537C" w:rsidRPr="00144819" w:rsidRDefault="00BE537C" w:rsidP="00255350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52" w:type="dxa"/>
            <w:vAlign w:val="bottom"/>
          </w:tcPr>
          <w:p w:rsidR="00BE537C" w:rsidRPr="00144819" w:rsidRDefault="00BE537C" w:rsidP="00255350"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460" w:type="dxa"/>
            <w:vAlign w:val="bottom"/>
          </w:tcPr>
          <w:p w:rsidR="00BE537C" w:rsidRPr="00144819" w:rsidRDefault="00BE537C" w:rsidP="00255350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0,00</w:t>
            </w:r>
          </w:p>
        </w:tc>
        <w:tc>
          <w:tcPr>
            <w:tcW w:w="1517" w:type="dxa"/>
            <w:vAlign w:val="bottom"/>
          </w:tcPr>
          <w:p w:rsidR="00BE537C" w:rsidRPr="00144819" w:rsidRDefault="00BE537C" w:rsidP="003D5634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-193 438,36</w:t>
            </w:r>
          </w:p>
        </w:tc>
      </w:tr>
      <w:tr w:rsidR="00BE537C" w:rsidTr="002553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3139" w:type="dxa"/>
            <w:gridSpan w:val="2"/>
            <w:tcBorders>
              <w:bottom w:val="single" w:sz="4" w:space="0" w:color="auto"/>
            </w:tcBorders>
            <w:vAlign w:val="bottom"/>
          </w:tcPr>
          <w:p w:rsidR="00BE537C" w:rsidRPr="00144819" w:rsidRDefault="00BE537C" w:rsidP="00255350">
            <w:pP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 w:rsidRPr="00144819"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 xml:space="preserve">в том числе:                  </w:t>
            </w:r>
          </w:p>
        </w:tc>
        <w:tc>
          <w:tcPr>
            <w:tcW w:w="1755" w:type="dxa"/>
            <w:tcBorders>
              <w:bottom w:val="single" w:sz="4" w:space="0" w:color="auto"/>
            </w:tcBorders>
            <w:vAlign w:val="bottom"/>
          </w:tcPr>
          <w:p w:rsidR="00BE537C" w:rsidRPr="00144819" w:rsidRDefault="00BE537C" w:rsidP="00255350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52" w:type="dxa"/>
            <w:tcBorders>
              <w:bottom w:val="single" w:sz="4" w:space="0" w:color="auto"/>
            </w:tcBorders>
            <w:vAlign w:val="bottom"/>
          </w:tcPr>
          <w:p w:rsidR="00BE537C" w:rsidRPr="00144819" w:rsidRDefault="00BE537C" w:rsidP="00255350"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460" w:type="dxa"/>
            <w:tcBorders>
              <w:bottom w:val="single" w:sz="4" w:space="0" w:color="auto"/>
            </w:tcBorders>
            <w:vAlign w:val="bottom"/>
          </w:tcPr>
          <w:p w:rsidR="00BE537C" w:rsidRPr="00144819" w:rsidRDefault="00BE537C" w:rsidP="00255350"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517" w:type="dxa"/>
            <w:tcBorders>
              <w:bottom w:val="single" w:sz="4" w:space="0" w:color="auto"/>
            </w:tcBorders>
            <w:vAlign w:val="bottom"/>
          </w:tcPr>
          <w:p w:rsidR="00BE537C" w:rsidRPr="00144819" w:rsidRDefault="00BE537C" w:rsidP="00255350"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</w:tr>
      <w:tr w:rsidR="00BE537C" w:rsidTr="002553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48"/>
        </w:trPr>
        <w:tc>
          <w:tcPr>
            <w:tcW w:w="3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37C" w:rsidRPr="00144819" w:rsidRDefault="00BE537C" w:rsidP="00184276">
            <w:pP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 w:rsidRPr="00144819"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Увеличение прочих остатков  денежных средств бюджетов поселений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144819" w:rsidRDefault="00BE537C" w:rsidP="00184276">
            <w:pPr>
              <w:jc w:val="center"/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  <w:t>703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144819" w:rsidRDefault="00BE537C" w:rsidP="00184276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 w:rsidRPr="00144819"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01050201100000510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E1378B" w:rsidRDefault="00BE537C" w:rsidP="003D5634">
            <w:pPr>
              <w:jc w:val="right"/>
              <w:rPr>
                <w:rFonts w:ascii="Arial CYR" w:hAnsi="Arial CYR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-</w:t>
            </w:r>
            <w:r>
              <w:rPr>
                <w:rFonts w:ascii="Arial CYR" w:hAnsi="Arial CYR" w:cs="Arial"/>
                <w:sz w:val="16"/>
                <w:szCs w:val="16"/>
              </w:rPr>
              <w:t>5 699 264,95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144819" w:rsidRDefault="00BE537C" w:rsidP="00184276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</w:t>
            </w:r>
            <w:r>
              <w:rPr>
                <w:rFonts w:ascii="Arial CYR" w:hAnsi="Arial CYR" w:cs="Arial"/>
                <w:sz w:val="16"/>
                <w:szCs w:val="16"/>
              </w:rPr>
              <w:t>1 020 172,67</w:t>
            </w:r>
          </w:p>
        </w:tc>
      </w:tr>
      <w:tr w:rsidR="00BE537C" w:rsidTr="002553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48"/>
        </w:trPr>
        <w:tc>
          <w:tcPr>
            <w:tcW w:w="3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37C" w:rsidRPr="00144819" w:rsidRDefault="00BE537C" w:rsidP="00184276">
            <w:pP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 w:rsidRPr="00144819"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 xml:space="preserve">Уменьшение прочих остатков  денежных средств бюджетов поселений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144819" w:rsidRDefault="00BE537C" w:rsidP="00184276">
            <w:pPr>
              <w:jc w:val="center"/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  <w:t>703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144819" w:rsidRDefault="00BE537C" w:rsidP="00184276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 w:rsidRPr="00144819"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01050201100000610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E1378B" w:rsidRDefault="00BE537C" w:rsidP="00184276">
            <w:pPr>
              <w:jc w:val="right"/>
              <w:rPr>
                <w:rFonts w:ascii="Arial CYR" w:hAnsi="Arial CYR" w:cs="Arial"/>
                <w:sz w:val="16"/>
                <w:szCs w:val="16"/>
              </w:rPr>
            </w:pPr>
            <w:r>
              <w:rPr>
                <w:rFonts w:ascii="Arial CYR" w:hAnsi="Arial CYR" w:cs="Arial"/>
                <w:sz w:val="16"/>
                <w:szCs w:val="16"/>
              </w:rPr>
              <w:t>6 102 740,55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184276" w:rsidRDefault="00BE537C" w:rsidP="003D5634">
            <w:pPr>
              <w:jc w:val="right"/>
              <w:rPr>
                <w:rFonts w:ascii="Arial" w:hAnsi="Arial" w:cs="Arial"/>
                <w:bCs w:val="0"/>
                <w:color w:val="000000"/>
                <w:sz w:val="17"/>
                <w:szCs w:val="17"/>
              </w:rPr>
            </w:pPr>
            <w:r w:rsidRPr="00184276">
              <w:rPr>
                <w:rFonts w:ascii="Arial" w:hAnsi="Arial" w:cs="Arial"/>
                <w:color w:val="000000"/>
                <w:sz w:val="17"/>
                <w:szCs w:val="17"/>
              </w:rPr>
              <w:t>1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 213 611,03</w:t>
            </w:r>
          </w:p>
        </w:tc>
      </w:tr>
    </w:tbl>
    <w:p w:rsidR="00BE537C" w:rsidRDefault="00BE537C" w:rsidP="00751C94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BE537C" w:rsidRDefault="00BE537C" w:rsidP="00751C94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BE537C" w:rsidRDefault="00BE537C" w:rsidP="00751C94">
      <w:pPr>
        <w:pStyle w:val="ConsPlusNormal"/>
        <w:widowControl/>
        <w:ind w:right="-281" w:firstLine="0"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</w:t>
      </w:r>
      <w:r w:rsidRPr="00EE45DD">
        <w:rPr>
          <w:rFonts w:ascii="Times New Roman" w:hAnsi="Times New Roman" w:cs="Times New Roman"/>
          <w:sz w:val="18"/>
          <w:szCs w:val="18"/>
        </w:rPr>
        <w:t xml:space="preserve">Приложение N </w:t>
      </w:r>
      <w:r>
        <w:rPr>
          <w:rFonts w:ascii="Times New Roman" w:hAnsi="Times New Roman" w:cs="Times New Roman"/>
          <w:sz w:val="18"/>
          <w:szCs w:val="18"/>
        </w:rPr>
        <w:t>5</w:t>
      </w:r>
      <w:r>
        <w:rPr>
          <w:rFonts w:ascii="Times New Roman" w:hAnsi="Times New Roman" w:cs="Times New Roman"/>
          <w:sz w:val="18"/>
          <w:szCs w:val="18"/>
        </w:rPr>
        <w:tab/>
        <w:t xml:space="preserve">                                                                                                                                                                   </w:t>
      </w:r>
    </w:p>
    <w:p w:rsidR="00BE537C" w:rsidRPr="00EE45DD" w:rsidRDefault="00BE537C" w:rsidP="00751C94">
      <w:pPr>
        <w:pStyle w:val="ConsPlusNormal"/>
        <w:widowControl/>
        <w:ind w:right="-281" w:firstLine="0"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</w:t>
      </w:r>
      <w:r w:rsidRPr="00EE45DD">
        <w:rPr>
          <w:rFonts w:ascii="Times New Roman" w:hAnsi="Times New Roman" w:cs="Times New Roman"/>
          <w:sz w:val="18"/>
          <w:szCs w:val="18"/>
        </w:rPr>
        <w:t>к Решению СМС</w:t>
      </w:r>
    </w:p>
    <w:p w:rsidR="00BE537C" w:rsidRPr="00EE45DD" w:rsidRDefault="00BE537C" w:rsidP="00751C94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</w:t>
      </w:r>
      <w:r w:rsidRPr="00EE45DD">
        <w:rPr>
          <w:rFonts w:ascii="Times New Roman" w:hAnsi="Times New Roman" w:cs="Times New Roman"/>
          <w:sz w:val="18"/>
          <w:szCs w:val="18"/>
        </w:rPr>
        <w:t>"Об исполнении бюджета с. п. Псынабо</w:t>
      </w:r>
    </w:p>
    <w:p w:rsidR="00BE537C" w:rsidRPr="00EE45DD" w:rsidRDefault="00BE537C" w:rsidP="00751C94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</w:t>
      </w:r>
      <w:r w:rsidRPr="00EE45DD">
        <w:rPr>
          <w:rFonts w:ascii="Times New Roman" w:hAnsi="Times New Roman" w:cs="Times New Roman"/>
          <w:sz w:val="18"/>
          <w:szCs w:val="18"/>
        </w:rPr>
        <w:t>Урванского муниципального района КБР</w:t>
      </w:r>
    </w:p>
    <w:p w:rsidR="00BE537C" w:rsidRDefault="00BE537C" w:rsidP="00751C94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</w:t>
      </w:r>
      <w:r w:rsidRPr="00EE45DD">
        <w:rPr>
          <w:rFonts w:ascii="Times New Roman" w:hAnsi="Times New Roman" w:cs="Times New Roman"/>
          <w:sz w:val="18"/>
          <w:szCs w:val="18"/>
        </w:rPr>
        <w:t xml:space="preserve"> за </w:t>
      </w:r>
      <w:r>
        <w:rPr>
          <w:rFonts w:ascii="Times New Roman" w:hAnsi="Times New Roman" w:cs="Times New Roman"/>
          <w:sz w:val="18"/>
          <w:szCs w:val="18"/>
        </w:rPr>
        <w:t xml:space="preserve">1 квартал 2021 </w:t>
      </w:r>
      <w:r w:rsidRPr="00EE45DD">
        <w:rPr>
          <w:rFonts w:ascii="Times New Roman" w:hAnsi="Times New Roman" w:cs="Times New Roman"/>
          <w:sz w:val="18"/>
          <w:szCs w:val="18"/>
        </w:rPr>
        <w:t>год</w:t>
      </w:r>
      <w:r>
        <w:rPr>
          <w:rFonts w:ascii="Times New Roman" w:hAnsi="Times New Roman" w:cs="Times New Roman"/>
          <w:sz w:val="18"/>
          <w:szCs w:val="18"/>
        </w:rPr>
        <w:t>а</w:t>
      </w:r>
      <w:r w:rsidRPr="00EE45DD">
        <w:rPr>
          <w:rFonts w:ascii="Times New Roman" w:hAnsi="Times New Roman" w:cs="Times New Roman"/>
          <w:sz w:val="18"/>
          <w:szCs w:val="18"/>
        </w:rPr>
        <w:t>"</w:t>
      </w:r>
    </w:p>
    <w:p w:rsidR="00BE537C" w:rsidRPr="00EE45DD" w:rsidRDefault="00BE537C" w:rsidP="00751C94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BE537C" w:rsidRPr="00EE45DD" w:rsidRDefault="00BE537C" w:rsidP="00751C94">
      <w:pPr>
        <w:pStyle w:val="ConsPlusTitle"/>
        <w:widowControl/>
        <w:ind w:right="-574"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>ИСТОЧНИКИ ФИНАНСИРОВАНИЯ ДЕФИЦИТА</w:t>
      </w:r>
    </w:p>
    <w:p w:rsidR="00BE537C" w:rsidRPr="00EE45DD" w:rsidRDefault="00BE537C" w:rsidP="00751C94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 xml:space="preserve">БЮДЖЕТА С. П. ПСЫНАБО ЗА </w:t>
      </w:r>
      <w:r>
        <w:rPr>
          <w:rFonts w:ascii="Times New Roman" w:hAnsi="Times New Roman" w:cs="Times New Roman"/>
          <w:sz w:val="18"/>
          <w:szCs w:val="18"/>
        </w:rPr>
        <w:t xml:space="preserve">1 КВАРТАЛ  2021 </w:t>
      </w:r>
      <w:r w:rsidRPr="00EE45DD">
        <w:rPr>
          <w:rFonts w:ascii="Times New Roman" w:hAnsi="Times New Roman" w:cs="Times New Roman"/>
          <w:sz w:val="18"/>
          <w:szCs w:val="18"/>
        </w:rPr>
        <w:t>ГОД</w:t>
      </w:r>
      <w:r>
        <w:rPr>
          <w:rFonts w:ascii="Times New Roman" w:hAnsi="Times New Roman" w:cs="Times New Roman"/>
          <w:sz w:val="18"/>
          <w:szCs w:val="18"/>
        </w:rPr>
        <w:t>А</w:t>
      </w:r>
      <w:r w:rsidRPr="00EE45DD">
        <w:rPr>
          <w:rFonts w:ascii="Times New Roman" w:hAnsi="Times New Roman" w:cs="Times New Roman"/>
          <w:sz w:val="18"/>
          <w:szCs w:val="18"/>
        </w:rPr>
        <w:t xml:space="preserve"> ПО КОДАМ ГРУПП,</w:t>
      </w:r>
    </w:p>
    <w:p w:rsidR="00BE537C" w:rsidRPr="00EE45DD" w:rsidRDefault="00BE537C" w:rsidP="00751C94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>ПОДГРУПП, СТАТЕЙ, ВИДОВ ИСТОЧНИКОВ ФИНАНСИРОВАНИЯ ДЕФИЦИТОВ</w:t>
      </w:r>
    </w:p>
    <w:p w:rsidR="00BE537C" w:rsidRPr="00EE45DD" w:rsidRDefault="00BE537C" w:rsidP="00751C94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>БЮДЖЕТОВ КЛАССИФИКАЦИИ ОПЕРАЦИЙ СЕКТОРА ГОСУДАРСТВЕННОГО</w:t>
      </w:r>
    </w:p>
    <w:p w:rsidR="00BE537C" w:rsidRPr="00EE45DD" w:rsidRDefault="00BE537C" w:rsidP="00751C94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>УПРАВЛЕНИЯ, ОТНОСЯЩИХСЯ К ИСТОЧНИКАМ ФИНАНСИРОВАНИЯ</w:t>
      </w:r>
    </w:p>
    <w:p w:rsidR="00BE537C" w:rsidRPr="00FB1F90" w:rsidRDefault="00BE537C" w:rsidP="00751C94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 xml:space="preserve"> ДЕФИЦИТОВ БЮДЖЕТОВ</w:t>
      </w:r>
    </w:p>
    <w:p w:rsidR="00BE537C" w:rsidRPr="00FB1F90" w:rsidRDefault="00BE537C" w:rsidP="00751C94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</w:p>
    <w:p w:rsidR="00BE537C" w:rsidRPr="00FB1F90" w:rsidRDefault="00BE537C" w:rsidP="00751C94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W w:w="10327" w:type="dxa"/>
        <w:tblInd w:w="93" w:type="dxa"/>
        <w:tblLayout w:type="fixed"/>
        <w:tblLook w:val="00A0"/>
      </w:tblPr>
      <w:tblGrid>
        <w:gridCol w:w="4551"/>
        <w:gridCol w:w="567"/>
        <w:gridCol w:w="1843"/>
        <w:gridCol w:w="1242"/>
        <w:gridCol w:w="1310"/>
        <w:gridCol w:w="814"/>
      </w:tblGrid>
      <w:tr w:rsidR="00BE537C" w:rsidRPr="003620A6" w:rsidTr="007A5F37">
        <w:trPr>
          <w:gridAfter w:val="5"/>
          <w:wAfter w:w="5776" w:type="dxa"/>
          <w:trHeight w:val="264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Pr="003620A6" w:rsidRDefault="00BE537C" w:rsidP="003037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sz w:val="22"/>
                <w:szCs w:val="22"/>
              </w:rPr>
            </w:pPr>
            <w:r w:rsidRPr="003620A6">
              <w:rPr>
                <w:rFonts w:ascii="Arial CYR" w:hAnsi="Arial CYR" w:cs="Arial"/>
                <w:sz w:val="22"/>
                <w:szCs w:val="22"/>
              </w:rPr>
              <w:t xml:space="preserve">                    </w:t>
            </w:r>
            <w:r>
              <w:rPr>
                <w:rFonts w:ascii="Calibri" w:hAnsi="Calibri" w:cs="Arial"/>
                <w:sz w:val="22"/>
                <w:szCs w:val="22"/>
              </w:rPr>
              <w:t xml:space="preserve">                                </w:t>
            </w:r>
          </w:p>
        </w:tc>
      </w:tr>
      <w:tr w:rsidR="00BE537C" w:rsidRPr="003620A6" w:rsidTr="00687FB1">
        <w:trPr>
          <w:trHeight w:val="181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</w:rPr>
            </w:pPr>
          </w:p>
        </w:tc>
      </w:tr>
      <w:tr w:rsidR="00BE537C" w:rsidRPr="003620A6" w:rsidTr="00687FB1">
        <w:trPr>
          <w:trHeight w:val="279"/>
        </w:trPr>
        <w:tc>
          <w:tcPr>
            <w:tcW w:w="455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 xml:space="preserve"> 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Код строки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24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Утвержденные бюджетные назначения</w:t>
            </w:r>
          </w:p>
        </w:tc>
        <w:tc>
          <w:tcPr>
            <w:tcW w:w="131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Исполнено</w:t>
            </w:r>
          </w:p>
        </w:tc>
        <w:tc>
          <w:tcPr>
            <w:tcW w:w="81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Неисполненные назначения</w:t>
            </w:r>
          </w:p>
        </w:tc>
      </w:tr>
      <w:tr w:rsidR="00BE537C" w:rsidRPr="003620A6" w:rsidTr="00687FB1">
        <w:trPr>
          <w:trHeight w:val="185"/>
        </w:trPr>
        <w:tc>
          <w:tcPr>
            <w:tcW w:w="455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31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 w:rsidR="00BE537C" w:rsidRPr="003620A6" w:rsidTr="00687FB1">
        <w:trPr>
          <w:trHeight w:val="185"/>
        </w:trPr>
        <w:tc>
          <w:tcPr>
            <w:tcW w:w="455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31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 w:rsidR="00BE537C" w:rsidRPr="003620A6" w:rsidTr="00687FB1">
        <w:trPr>
          <w:trHeight w:val="185"/>
        </w:trPr>
        <w:tc>
          <w:tcPr>
            <w:tcW w:w="455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31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 w:rsidR="00BE537C" w:rsidRPr="003620A6" w:rsidTr="00687FB1">
        <w:trPr>
          <w:trHeight w:val="185"/>
        </w:trPr>
        <w:tc>
          <w:tcPr>
            <w:tcW w:w="455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31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 w:rsidR="00BE537C" w:rsidRPr="003620A6" w:rsidTr="00687FB1">
        <w:trPr>
          <w:trHeight w:val="185"/>
        </w:trPr>
        <w:tc>
          <w:tcPr>
            <w:tcW w:w="455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31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 w:rsidR="00BE537C" w:rsidRPr="003620A6" w:rsidTr="00687FB1">
        <w:trPr>
          <w:trHeight w:val="184"/>
        </w:trPr>
        <w:tc>
          <w:tcPr>
            <w:tcW w:w="455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31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 w:rsidR="00BE537C" w:rsidRPr="003620A6" w:rsidTr="00687FB1">
        <w:trPr>
          <w:trHeight w:val="271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3</w:t>
            </w:r>
          </w:p>
        </w:tc>
        <w:tc>
          <w:tcPr>
            <w:tcW w:w="124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5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6</w:t>
            </w:r>
          </w:p>
        </w:tc>
      </w:tr>
      <w:tr w:rsidR="00BE537C" w:rsidRPr="003620A6" w:rsidTr="00687FB1">
        <w:trPr>
          <w:trHeight w:val="228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bookmarkStart w:id="17" w:name="RANGE!A12"/>
            <w:bookmarkEnd w:id="17"/>
            <w:r w:rsidRPr="003620A6">
              <w:rPr>
                <w:rFonts w:ascii="Arial CYR" w:hAnsi="Arial CYR" w:cs="Arial"/>
                <w:sz w:val="14"/>
                <w:szCs w:val="14"/>
              </w:rPr>
              <w:t>Источники финансирования дефицита бюджета -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x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-</w:t>
            </w:r>
            <w:r>
              <w:rPr>
                <w:rFonts w:ascii="Arial CYR" w:hAnsi="Arial CYR" w:cs="Arial"/>
                <w:sz w:val="14"/>
                <w:szCs w:val="14"/>
              </w:rPr>
              <w:t>403 475,60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-193 438,36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x</w:t>
            </w:r>
          </w:p>
        </w:tc>
      </w:tr>
      <w:tr w:rsidR="00BE537C" w:rsidRPr="003620A6" w:rsidTr="00687FB1">
        <w:trPr>
          <w:trHeight w:val="256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в том числе: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</w:tr>
      <w:tr w:rsidR="00BE537C" w:rsidRPr="003620A6" w:rsidTr="00687FB1">
        <w:trPr>
          <w:trHeight w:val="187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bookmarkStart w:id="18" w:name="RANGE!A14"/>
            <w:bookmarkEnd w:id="18"/>
            <w:r w:rsidRPr="003620A6">
              <w:rPr>
                <w:rFonts w:ascii="Arial CYR" w:hAnsi="Arial CYR" w:cs="Arial"/>
                <w:sz w:val="14"/>
                <w:szCs w:val="14"/>
              </w:rPr>
              <w:t>источники внутреннего финансирования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520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x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</w:tr>
      <w:tr w:rsidR="00BE537C" w:rsidRPr="003620A6" w:rsidTr="00687FB1">
        <w:trPr>
          <w:trHeight w:val="170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BE537C" w:rsidRPr="003620A6" w:rsidRDefault="00BE537C" w:rsidP="007A5F37">
            <w:pPr>
              <w:widowControl/>
              <w:autoSpaceDE/>
              <w:autoSpaceDN/>
              <w:adjustRightInd/>
              <w:rPr>
                <w:rFonts w:ascii="Calibri" w:hAnsi="Calibri" w:cs="Arial"/>
                <w:b w:val="0"/>
                <w:bCs w:val="0"/>
                <w:sz w:val="14"/>
                <w:szCs w:val="14"/>
              </w:rPr>
            </w:pPr>
            <w:r w:rsidRPr="005A7563">
              <w:rPr>
                <w:rFonts w:ascii="Calibri" w:hAnsi="Calibri" w:cs="Arial"/>
                <w:b w:val="0"/>
                <w:bCs w:val="0"/>
                <w:sz w:val="14"/>
                <w:szCs w:val="14"/>
              </w:rPr>
              <w:t>Из них: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BE537C" w:rsidRPr="005A7563" w:rsidRDefault="00BE537C" w:rsidP="005A7563">
            <w:pPr>
              <w:rPr>
                <w:sz w:val="14"/>
                <w:szCs w:val="14"/>
              </w:rPr>
            </w:pPr>
            <w:r w:rsidRPr="005A7563">
              <w:rPr>
                <w:sz w:val="14"/>
                <w:szCs w:val="14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</w:tr>
      <w:tr w:rsidR="00BE537C" w:rsidRPr="003620A6" w:rsidTr="00687FB1">
        <w:trPr>
          <w:trHeight w:val="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E537C" w:rsidRPr="003620A6" w:rsidRDefault="00BE537C" w:rsidP="007A5F37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bookmarkStart w:id="19" w:name="RANGE!A16"/>
            <w:bookmarkEnd w:id="19"/>
            <w:r w:rsidRPr="003620A6">
              <w:rPr>
                <w:rFonts w:ascii="Arial CYR" w:hAnsi="Arial CYR" w:cs="Arial"/>
                <w:sz w:val="14"/>
                <w:szCs w:val="14"/>
              </w:rPr>
              <w:t>источники внешнего финансирования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620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x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</w:tr>
      <w:tr w:rsidR="00BE537C" w:rsidRPr="003620A6" w:rsidTr="00687FB1">
        <w:trPr>
          <w:trHeight w:val="256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BE537C" w:rsidRPr="003620A6" w:rsidRDefault="00BE537C" w:rsidP="007A5F37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из них: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</w:tr>
      <w:tr w:rsidR="00BE537C" w:rsidRPr="003620A6" w:rsidTr="00687FB1">
        <w:trPr>
          <w:trHeight w:val="26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bookmarkStart w:id="20" w:name="RANGE!A18"/>
            <w:bookmarkEnd w:id="20"/>
            <w:r w:rsidRPr="003620A6">
              <w:rPr>
                <w:rFonts w:ascii="Arial CYR" w:hAnsi="Arial CYR" w:cs="Arial"/>
                <w:sz w:val="14"/>
                <w:szCs w:val="14"/>
              </w:rPr>
              <w:t>Изменение остатков средств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700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*** 01000000000000000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-</w:t>
            </w:r>
            <w:r>
              <w:rPr>
                <w:rFonts w:ascii="Arial CYR" w:hAnsi="Arial CYR" w:cs="Arial"/>
                <w:sz w:val="14"/>
                <w:szCs w:val="14"/>
              </w:rPr>
              <w:t>403 475,60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537C" w:rsidRPr="00CE46FB" w:rsidRDefault="00BE537C" w:rsidP="00CF07B2">
            <w:pP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-193 438,36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</w:tr>
      <w:tr w:rsidR="00BE537C" w:rsidRPr="003620A6" w:rsidTr="00687FB1">
        <w:trPr>
          <w:trHeight w:val="45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bookmarkStart w:id="21" w:name="RANGE!A19"/>
            <w:bookmarkEnd w:id="21"/>
            <w:r w:rsidRPr="003620A6">
              <w:rPr>
                <w:rFonts w:ascii="Arial CYR" w:hAnsi="Arial CYR" w:cs="Arial"/>
                <w:sz w:val="14"/>
                <w:szCs w:val="14"/>
              </w:rPr>
              <w:t>Изменение остатков средств на счетах по учету средств бюджета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*** 01050000000000000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-</w:t>
            </w:r>
            <w:r>
              <w:rPr>
                <w:rFonts w:ascii="Arial CYR" w:hAnsi="Arial CYR" w:cs="Arial"/>
                <w:sz w:val="14"/>
                <w:szCs w:val="14"/>
              </w:rPr>
              <w:t>403 475,60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537C" w:rsidRPr="00CE46FB" w:rsidRDefault="00BE537C" w:rsidP="00CF07B2">
            <w:pP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-193 438,36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</w:tr>
      <w:tr w:rsidR="00BE537C" w:rsidRPr="003620A6" w:rsidTr="00687FB1">
        <w:trPr>
          <w:trHeight w:val="256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увеличение остатков средств, всего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710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703 01050000000000500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-</w:t>
            </w:r>
            <w:r>
              <w:rPr>
                <w:rFonts w:ascii="Arial CYR" w:hAnsi="Arial CYR" w:cs="Arial"/>
                <w:sz w:val="14"/>
                <w:szCs w:val="14"/>
              </w:rPr>
              <w:t>5 699 264,95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537C" w:rsidRPr="00F145BF" w:rsidRDefault="00BE537C" w:rsidP="004D680B">
            <w:pP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</w:t>
            </w:r>
            <w:r>
              <w:rPr>
                <w:rFonts w:ascii="Arial CYR" w:hAnsi="Arial CYR" w:cs="Arial"/>
                <w:sz w:val="16"/>
                <w:szCs w:val="16"/>
              </w:rPr>
              <w:t>1 020 172,67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 xml:space="preserve">x                    </w:t>
            </w:r>
          </w:p>
        </w:tc>
      </w:tr>
      <w:tr w:rsidR="00BE537C" w:rsidRPr="003620A6" w:rsidTr="00687FB1">
        <w:trPr>
          <w:trHeight w:val="45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710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703 01050201100000510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537C" w:rsidRPr="003620A6" w:rsidRDefault="00BE537C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-</w:t>
            </w:r>
            <w:r>
              <w:rPr>
                <w:rFonts w:ascii="Arial CYR" w:hAnsi="Arial CYR" w:cs="Arial"/>
                <w:sz w:val="14"/>
                <w:szCs w:val="14"/>
              </w:rPr>
              <w:t>5 699 264,95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537C" w:rsidRPr="00F145BF" w:rsidRDefault="00BE537C" w:rsidP="004D680B">
            <w:pP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</w:t>
            </w:r>
            <w:r>
              <w:rPr>
                <w:rFonts w:ascii="Arial CYR" w:hAnsi="Arial CYR" w:cs="Arial"/>
                <w:sz w:val="16"/>
                <w:szCs w:val="16"/>
              </w:rPr>
              <w:t>1 020 172,67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Pr="003620A6" w:rsidRDefault="00BE537C" w:rsidP="003620A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 xml:space="preserve">x                    </w:t>
            </w:r>
          </w:p>
        </w:tc>
      </w:tr>
      <w:tr w:rsidR="00BE537C" w:rsidRPr="003620A6" w:rsidTr="00687FB1">
        <w:trPr>
          <w:trHeight w:val="197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E537C" w:rsidRPr="003620A6" w:rsidRDefault="00BE537C" w:rsidP="00687FB1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6"/>
                <w:szCs w:val="16"/>
              </w:rPr>
            </w:pPr>
            <w:r w:rsidRPr="003620A6">
              <w:rPr>
                <w:rFonts w:ascii="Arial CYR" w:hAnsi="Arial CYR" w:cs="Arial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E537C" w:rsidRPr="003620A6" w:rsidRDefault="00BE537C" w:rsidP="00687FB1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6"/>
                <w:szCs w:val="16"/>
              </w:rPr>
            </w:pPr>
            <w:r w:rsidRPr="003620A6">
              <w:rPr>
                <w:rFonts w:ascii="Arial CYR" w:hAnsi="Arial CYR" w:cs="Arial"/>
                <w:sz w:val="16"/>
                <w:szCs w:val="16"/>
              </w:rPr>
              <w:t>720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537C" w:rsidRPr="00687FB1" w:rsidRDefault="00BE537C" w:rsidP="00687FB1">
            <w:pPr>
              <w:widowControl/>
              <w:autoSpaceDE/>
              <w:autoSpaceDN/>
              <w:adjustRightInd/>
              <w:rPr>
                <w:rFonts w:ascii="Arial" w:hAnsi="Arial" w:cs="Arial"/>
                <w:sz w:val="14"/>
                <w:szCs w:val="14"/>
              </w:rPr>
            </w:pPr>
            <w:r w:rsidRPr="00687FB1">
              <w:rPr>
                <w:rFonts w:ascii="Arial" w:hAnsi="Arial" w:cs="Arial"/>
                <w:sz w:val="14"/>
                <w:szCs w:val="14"/>
              </w:rPr>
              <w:t>703 01050000000000600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537C" w:rsidRPr="003620A6" w:rsidRDefault="00BE537C" w:rsidP="00687FB1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6"/>
                <w:szCs w:val="16"/>
              </w:rPr>
            </w:pPr>
            <w:r>
              <w:rPr>
                <w:rFonts w:ascii="Arial CYR" w:hAnsi="Arial CYR" w:cs="Arial"/>
                <w:sz w:val="16"/>
                <w:szCs w:val="16"/>
              </w:rPr>
              <w:t>6 102 740,55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537C" w:rsidRDefault="00BE537C" w:rsidP="00687FB1">
            <w:r w:rsidRPr="00274BDB">
              <w:rPr>
                <w:rFonts w:ascii="Arial" w:hAnsi="Arial" w:cs="Arial"/>
                <w:color w:val="000000"/>
                <w:sz w:val="17"/>
                <w:szCs w:val="17"/>
              </w:rPr>
              <w:t>1 213 611,03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Pr="003620A6" w:rsidRDefault="00BE537C" w:rsidP="00687FB1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6"/>
                <w:szCs w:val="16"/>
              </w:rPr>
            </w:pPr>
            <w:r w:rsidRPr="003620A6">
              <w:rPr>
                <w:rFonts w:ascii="Arial CYR" w:hAnsi="Arial CYR" w:cs="Arial"/>
                <w:sz w:val="16"/>
                <w:szCs w:val="16"/>
              </w:rPr>
              <w:t>x</w:t>
            </w:r>
          </w:p>
        </w:tc>
      </w:tr>
      <w:tr w:rsidR="00BE537C" w:rsidRPr="003620A6" w:rsidTr="00687FB1">
        <w:trPr>
          <w:trHeight w:val="45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537C" w:rsidRPr="003620A6" w:rsidRDefault="00BE537C" w:rsidP="00687FB1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</w:pPr>
            <w:bookmarkStart w:id="22" w:name="RANGE!A23"/>
            <w:bookmarkEnd w:id="22"/>
            <w:r w:rsidRPr="003620A6"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3620A6" w:rsidRDefault="00BE537C" w:rsidP="00687FB1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  <w:t>720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687FB1" w:rsidRDefault="00BE537C" w:rsidP="00687FB1">
            <w:pPr>
              <w:widowControl/>
              <w:autoSpaceDE/>
              <w:autoSpaceDN/>
              <w:adjustRightInd/>
              <w:rPr>
                <w:rFonts w:ascii="Arial" w:hAnsi="Arial" w:cs="Arial"/>
                <w:b w:val="0"/>
                <w:bCs w:val="0"/>
                <w:sz w:val="14"/>
                <w:szCs w:val="14"/>
              </w:rPr>
            </w:pPr>
            <w:r w:rsidRPr="00687FB1">
              <w:rPr>
                <w:rFonts w:ascii="Arial" w:hAnsi="Arial" w:cs="Arial"/>
                <w:b w:val="0"/>
                <w:bCs w:val="0"/>
                <w:sz w:val="14"/>
                <w:szCs w:val="14"/>
              </w:rPr>
              <w:t>703 01050201100000610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Pr="003620A6" w:rsidRDefault="00BE537C" w:rsidP="00687FB1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"/>
                <w:sz w:val="16"/>
                <w:szCs w:val="16"/>
              </w:rPr>
              <w:t>6 102 740,55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E537C" w:rsidRDefault="00BE537C" w:rsidP="00687FB1">
            <w:r w:rsidRPr="00274BDB">
              <w:rPr>
                <w:rFonts w:ascii="Arial" w:hAnsi="Arial" w:cs="Arial"/>
                <w:color w:val="000000"/>
                <w:sz w:val="17"/>
                <w:szCs w:val="17"/>
              </w:rPr>
              <w:t>1 213 611,03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537C" w:rsidRPr="003620A6" w:rsidRDefault="00BE537C" w:rsidP="00687FB1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</w:pPr>
            <w:bookmarkStart w:id="23" w:name="RANGE!F23"/>
            <w:bookmarkEnd w:id="23"/>
            <w:r w:rsidRPr="003620A6"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  <w:t>x</w:t>
            </w:r>
          </w:p>
        </w:tc>
      </w:tr>
    </w:tbl>
    <w:p w:rsidR="00BE537C" w:rsidRDefault="00BE537C" w:rsidP="00687FB1">
      <w:pPr>
        <w:pStyle w:val="ConsPlusNormal"/>
        <w:widowControl/>
        <w:ind w:firstLine="0"/>
        <w:outlineLvl w:val="0"/>
        <w:rPr>
          <w:sz w:val="24"/>
          <w:szCs w:val="24"/>
        </w:rPr>
      </w:pPr>
    </w:p>
    <w:p w:rsidR="00BE537C" w:rsidRPr="00DD05F5" w:rsidRDefault="00BE537C" w:rsidP="00751C94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BE537C" w:rsidRPr="00DD05F5" w:rsidRDefault="00BE537C" w:rsidP="00751C94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 w:rsidRPr="00DD05F5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>
        <w:rPr>
          <w:rFonts w:ascii="Times New Roman" w:hAnsi="Times New Roman" w:cs="Times New Roman"/>
          <w:sz w:val="18"/>
          <w:szCs w:val="18"/>
        </w:rPr>
        <w:t>6</w:t>
      </w:r>
    </w:p>
    <w:p w:rsidR="00BE537C" w:rsidRPr="00DD05F5" w:rsidRDefault="00BE537C" w:rsidP="00751C9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 w:rsidRPr="00DD05F5">
        <w:rPr>
          <w:rFonts w:ascii="Times New Roman" w:hAnsi="Times New Roman" w:cs="Times New Roman"/>
          <w:sz w:val="18"/>
          <w:szCs w:val="18"/>
        </w:rPr>
        <w:t xml:space="preserve">к Решению СМС </w:t>
      </w:r>
    </w:p>
    <w:p w:rsidR="00BE537C" w:rsidRPr="00DD05F5" w:rsidRDefault="00BE537C" w:rsidP="00751C9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 w:rsidRPr="00DD05F5">
        <w:rPr>
          <w:rFonts w:ascii="Times New Roman" w:hAnsi="Times New Roman" w:cs="Times New Roman"/>
          <w:sz w:val="18"/>
          <w:szCs w:val="18"/>
        </w:rPr>
        <w:t xml:space="preserve">"Об исполнении бюджета с. п. Псынабо </w:t>
      </w:r>
    </w:p>
    <w:p w:rsidR="00BE537C" w:rsidRPr="00DD05F5" w:rsidRDefault="00BE537C" w:rsidP="00751C9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 w:rsidRPr="00DD05F5">
        <w:rPr>
          <w:rFonts w:ascii="Times New Roman" w:hAnsi="Times New Roman" w:cs="Times New Roman"/>
          <w:sz w:val="18"/>
          <w:szCs w:val="18"/>
        </w:rPr>
        <w:t>Урванского муниципального района КБР</w:t>
      </w:r>
    </w:p>
    <w:p w:rsidR="00BE537C" w:rsidRPr="00DD05F5" w:rsidRDefault="00BE537C" w:rsidP="00751C9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за 1 квартал 2021года</w:t>
      </w:r>
      <w:r w:rsidRPr="00DD05F5">
        <w:rPr>
          <w:rFonts w:ascii="Times New Roman" w:hAnsi="Times New Roman" w:cs="Times New Roman"/>
          <w:sz w:val="18"/>
          <w:szCs w:val="18"/>
        </w:rPr>
        <w:t>"</w:t>
      </w:r>
    </w:p>
    <w:p w:rsidR="00BE537C" w:rsidRDefault="00BE537C" w:rsidP="00751C94">
      <w:pPr>
        <w:pStyle w:val="ConsPlusNormal"/>
        <w:widowControl/>
        <w:ind w:firstLine="0"/>
        <w:jc w:val="right"/>
      </w:pPr>
    </w:p>
    <w:tbl>
      <w:tblPr>
        <w:tblW w:w="5954" w:type="dxa"/>
        <w:tblInd w:w="108" w:type="dxa"/>
        <w:tblLook w:val="00A0"/>
      </w:tblPr>
      <w:tblGrid>
        <w:gridCol w:w="4536"/>
        <w:gridCol w:w="1418"/>
      </w:tblGrid>
      <w:tr w:rsidR="00BE537C" w:rsidRPr="001851F9" w:rsidTr="00255350">
        <w:trPr>
          <w:trHeight w:val="300"/>
        </w:trPr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Pr="00DD05F5" w:rsidRDefault="00BE537C" w:rsidP="00255350">
            <w:pPr>
              <w:jc w:val="center"/>
              <w:rPr>
                <w:sz w:val="18"/>
                <w:szCs w:val="18"/>
              </w:rPr>
            </w:pPr>
            <w:r w:rsidRPr="00DD05F5">
              <w:rPr>
                <w:sz w:val="18"/>
                <w:szCs w:val="18"/>
              </w:rPr>
              <w:t>ОТЧЕТ О РАСХОДАХ БЮДЖЕТА С. П. ПСЫ</w:t>
            </w:r>
            <w:r>
              <w:rPr>
                <w:sz w:val="18"/>
                <w:szCs w:val="18"/>
              </w:rPr>
              <w:t>НАБО</w:t>
            </w:r>
          </w:p>
        </w:tc>
      </w:tr>
      <w:tr w:rsidR="00BE537C" w:rsidRPr="001851F9" w:rsidTr="00255350">
        <w:trPr>
          <w:trHeight w:val="255"/>
        </w:trPr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Pr="00DD05F5" w:rsidRDefault="00BE537C" w:rsidP="00687FB1">
            <w:pPr>
              <w:jc w:val="center"/>
              <w:rPr>
                <w:sz w:val="18"/>
                <w:szCs w:val="18"/>
              </w:rPr>
            </w:pPr>
            <w:r w:rsidRPr="00DD05F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за 1 квартал 2021 года</w:t>
            </w:r>
          </w:p>
        </w:tc>
      </w:tr>
      <w:tr w:rsidR="00BE537C" w:rsidRPr="001851F9" w:rsidTr="00255350">
        <w:trPr>
          <w:trHeight w:val="255"/>
        </w:trPr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Pr="00DD05F5" w:rsidRDefault="00BE537C" w:rsidP="00255350">
            <w:pPr>
              <w:jc w:val="center"/>
              <w:rPr>
                <w:sz w:val="18"/>
                <w:szCs w:val="18"/>
              </w:rPr>
            </w:pPr>
            <w:r w:rsidRPr="00DD05F5">
              <w:rPr>
                <w:sz w:val="18"/>
                <w:szCs w:val="18"/>
              </w:rPr>
              <w:t>ЗА СЧЕТ СРЕДСТВ РЕЗЕРВНОГО ФОНДА</w:t>
            </w:r>
          </w:p>
        </w:tc>
      </w:tr>
      <w:tr w:rsidR="00BE537C" w:rsidRPr="001851F9" w:rsidTr="00255350">
        <w:trPr>
          <w:trHeight w:val="27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E537C" w:rsidRPr="00DD05F5" w:rsidRDefault="00BE537C" w:rsidP="00255350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</w:tcPr>
          <w:p w:rsidR="00BE537C" w:rsidRPr="00DD05F5" w:rsidRDefault="00BE537C" w:rsidP="00255350">
            <w:pPr>
              <w:jc w:val="center"/>
              <w:rPr>
                <w:sz w:val="16"/>
                <w:szCs w:val="16"/>
              </w:rPr>
            </w:pPr>
            <w:r w:rsidRPr="00DD05F5">
              <w:t xml:space="preserve">                                        </w:t>
            </w:r>
            <w:r w:rsidRPr="00DD05F5">
              <w:rPr>
                <w:sz w:val="16"/>
                <w:szCs w:val="16"/>
              </w:rPr>
              <w:t>(рублей)</w:t>
            </w:r>
          </w:p>
        </w:tc>
      </w:tr>
      <w:tr w:rsidR="00BE537C" w:rsidRPr="001851F9" w:rsidTr="00255350">
        <w:trPr>
          <w:trHeight w:val="315"/>
        </w:trPr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537C" w:rsidRPr="00DD05F5" w:rsidRDefault="00BE537C" w:rsidP="00255350">
            <w:pPr>
              <w:jc w:val="center"/>
              <w:rPr>
                <w:b w:val="0"/>
              </w:rPr>
            </w:pPr>
            <w:r w:rsidRPr="00DD05F5">
              <w:rPr>
                <w:b w:val="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37C" w:rsidRPr="00DD05F5" w:rsidRDefault="00BE537C" w:rsidP="00255350">
            <w:pPr>
              <w:jc w:val="center"/>
              <w:rPr>
                <w:b w:val="0"/>
              </w:rPr>
            </w:pPr>
            <w:r w:rsidRPr="00DD05F5">
              <w:rPr>
                <w:b w:val="0"/>
              </w:rPr>
              <w:t>сумма</w:t>
            </w:r>
          </w:p>
        </w:tc>
      </w:tr>
      <w:tr w:rsidR="00BE537C" w:rsidRPr="001851F9" w:rsidTr="00255350">
        <w:trPr>
          <w:trHeight w:val="25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DD05F5" w:rsidRDefault="00BE537C" w:rsidP="00255350">
            <w:pPr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План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537C" w:rsidRPr="00DD05F5" w:rsidRDefault="00BE537C" w:rsidP="00255350">
            <w:pPr>
              <w:jc w:val="right"/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10</w:t>
            </w:r>
            <w:r>
              <w:rPr>
                <w:b w:val="0"/>
                <w:sz w:val="18"/>
                <w:szCs w:val="18"/>
              </w:rPr>
              <w:t> </w:t>
            </w:r>
            <w:r w:rsidRPr="00DD05F5">
              <w:rPr>
                <w:b w:val="0"/>
                <w:sz w:val="18"/>
                <w:szCs w:val="18"/>
              </w:rPr>
              <w:t>000</w:t>
            </w:r>
            <w:r>
              <w:rPr>
                <w:b w:val="0"/>
                <w:sz w:val="18"/>
                <w:szCs w:val="18"/>
              </w:rPr>
              <w:t>,00</w:t>
            </w:r>
          </w:p>
        </w:tc>
      </w:tr>
      <w:tr w:rsidR="00BE537C" w:rsidRPr="001851F9" w:rsidTr="00255350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37C" w:rsidRPr="00DD05F5" w:rsidRDefault="00BE537C" w:rsidP="00255350">
            <w:pPr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Фактически израсходовано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E537C" w:rsidRPr="00DD05F5" w:rsidRDefault="00BE537C" w:rsidP="00255350">
            <w:pPr>
              <w:jc w:val="right"/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0</w:t>
            </w:r>
            <w:r>
              <w:rPr>
                <w:b w:val="0"/>
                <w:sz w:val="18"/>
                <w:szCs w:val="18"/>
              </w:rPr>
              <w:t>,00</w:t>
            </w:r>
          </w:p>
        </w:tc>
      </w:tr>
    </w:tbl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Pr="006C67ED" w:rsidRDefault="00BE537C" w:rsidP="00665EA0">
      <w:pPr>
        <w:jc w:val="center"/>
        <w:outlineLvl w:val="0"/>
        <w:rPr>
          <w:b w:val="0"/>
          <w:sz w:val="28"/>
          <w:szCs w:val="28"/>
        </w:rPr>
      </w:pPr>
      <w:r w:rsidRPr="006C67ED">
        <w:rPr>
          <w:b w:val="0"/>
          <w:sz w:val="28"/>
          <w:szCs w:val="28"/>
        </w:rPr>
        <w:t>З А К Л Ю Ч Е Н И Е</w:t>
      </w:r>
    </w:p>
    <w:p w:rsidR="00BE537C" w:rsidRPr="006C67ED" w:rsidRDefault="00BE537C" w:rsidP="00665EA0">
      <w:pPr>
        <w:jc w:val="center"/>
        <w:outlineLvl w:val="0"/>
        <w:rPr>
          <w:b w:val="0"/>
          <w:sz w:val="28"/>
          <w:szCs w:val="28"/>
        </w:rPr>
      </w:pPr>
      <w:r w:rsidRPr="006C67ED">
        <w:rPr>
          <w:b w:val="0"/>
          <w:sz w:val="28"/>
          <w:szCs w:val="28"/>
        </w:rPr>
        <w:t>об обнародовании муниципального правового акта</w:t>
      </w:r>
    </w:p>
    <w:p w:rsidR="00BE537C" w:rsidRPr="00665EA0" w:rsidRDefault="00BE537C" w:rsidP="00665EA0">
      <w:pPr>
        <w:tabs>
          <w:tab w:val="left" w:pos="4020"/>
        </w:tabs>
        <w:jc w:val="center"/>
        <w:rPr>
          <w:sz w:val="26"/>
          <w:szCs w:val="26"/>
        </w:rPr>
      </w:pPr>
      <w:r w:rsidRPr="00D061EE">
        <w:rPr>
          <w:b w:val="0"/>
          <w:sz w:val="28"/>
          <w:szCs w:val="28"/>
        </w:rPr>
        <w:t>1. Решение Совета местного самоуправления с.п. Псынабо Урванского муниципального</w:t>
      </w:r>
      <w:r>
        <w:rPr>
          <w:b w:val="0"/>
          <w:sz w:val="28"/>
          <w:szCs w:val="28"/>
        </w:rPr>
        <w:t xml:space="preserve"> района КБР от 20.04.2021 № 49/4</w:t>
      </w:r>
      <w:r w:rsidRPr="00D061EE">
        <w:rPr>
          <w:b w:val="0"/>
          <w:sz w:val="28"/>
          <w:szCs w:val="28"/>
        </w:rPr>
        <w:t xml:space="preserve"> «</w:t>
      </w:r>
      <w:r>
        <w:rPr>
          <w:sz w:val="26"/>
          <w:szCs w:val="26"/>
        </w:rPr>
        <w:t>Об исполнении бюджета с. п. Псынабо Урванского муниципального района  Кабардино-Балкарской Республики за 1 квартал  2021года</w:t>
      </w:r>
      <w:r w:rsidRPr="00D061EE">
        <w:rPr>
          <w:b w:val="0"/>
          <w:sz w:val="28"/>
          <w:szCs w:val="28"/>
        </w:rPr>
        <w:t>»</w:t>
      </w:r>
    </w:p>
    <w:p w:rsidR="00BE537C" w:rsidRPr="006C67ED" w:rsidRDefault="00BE537C" w:rsidP="00665EA0">
      <w:pPr>
        <w:jc w:val="center"/>
        <w:rPr>
          <w:b w:val="0"/>
          <w:sz w:val="24"/>
          <w:szCs w:val="24"/>
        </w:rPr>
      </w:pPr>
    </w:p>
    <w:p w:rsidR="00BE537C" w:rsidRPr="006C67ED" w:rsidRDefault="00BE537C" w:rsidP="00665EA0">
      <w:pPr>
        <w:ind w:left="-24"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Период обнародования: с 20.04</w:t>
      </w:r>
      <w:r w:rsidRPr="006C67ED">
        <w:rPr>
          <w:sz w:val="28"/>
          <w:szCs w:val="28"/>
        </w:rPr>
        <w:t>.2</w:t>
      </w:r>
      <w:r>
        <w:rPr>
          <w:sz w:val="28"/>
          <w:szCs w:val="28"/>
        </w:rPr>
        <w:t>021г. по 20.05.2021</w:t>
      </w:r>
      <w:r w:rsidRPr="006C67ED">
        <w:rPr>
          <w:sz w:val="28"/>
          <w:szCs w:val="28"/>
        </w:rPr>
        <w:t>г</w:t>
      </w:r>
      <w:r>
        <w:rPr>
          <w:sz w:val="28"/>
          <w:szCs w:val="28"/>
        </w:rPr>
        <w:t xml:space="preserve">                                                                        </w:t>
      </w:r>
    </w:p>
    <w:tbl>
      <w:tblPr>
        <w:tblW w:w="9816" w:type="dxa"/>
        <w:tblInd w:w="-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4"/>
        <w:gridCol w:w="2472"/>
        <w:gridCol w:w="4706"/>
        <w:gridCol w:w="2134"/>
      </w:tblGrid>
      <w:tr w:rsidR="00BE537C" w:rsidTr="0075550C">
        <w:trPr>
          <w:trHeight w:val="407"/>
        </w:trPr>
        <w:tc>
          <w:tcPr>
            <w:tcW w:w="504" w:type="dxa"/>
          </w:tcPr>
          <w:p w:rsidR="00BE537C" w:rsidRDefault="00BE537C" w:rsidP="0075550C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:rsidR="00BE537C" w:rsidRDefault="00BE537C" w:rsidP="0075550C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руководителя</w:t>
            </w:r>
          </w:p>
        </w:tc>
        <w:tc>
          <w:tcPr>
            <w:tcW w:w="4706" w:type="dxa"/>
          </w:tcPr>
          <w:p w:rsidR="00BE537C" w:rsidRDefault="00BE537C" w:rsidP="0075550C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Адрес, наименование организации</w:t>
            </w:r>
          </w:p>
          <w:p w:rsidR="00BE537C" w:rsidRDefault="00BE537C" w:rsidP="0075550C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4" w:type="dxa"/>
          </w:tcPr>
          <w:p w:rsidR="00BE537C" w:rsidRDefault="00BE537C" w:rsidP="0075550C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Подпись, печать</w:t>
            </w:r>
          </w:p>
        </w:tc>
      </w:tr>
      <w:tr w:rsidR="00BE537C" w:rsidTr="0075550C">
        <w:trPr>
          <w:trHeight w:val="200"/>
        </w:trPr>
        <w:tc>
          <w:tcPr>
            <w:tcW w:w="504" w:type="dxa"/>
          </w:tcPr>
          <w:p w:rsidR="00BE537C" w:rsidRDefault="00BE537C" w:rsidP="0075550C">
            <w:pPr>
              <w:pStyle w:val="ConsNonformat"/>
              <w:ind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472" w:type="dxa"/>
          </w:tcPr>
          <w:p w:rsidR="00BE537C" w:rsidRDefault="00BE537C" w:rsidP="0075550C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Индароков С.Р.</w:t>
            </w:r>
          </w:p>
        </w:tc>
        <w:tc>
          <w:tcPr>
            <w:tcW w:w="4706" w:type="dxa"/>
          </w:tcPr>
          <w:p w:rsidR="00BE537C" w:rsidRDefault="00BE537C" w:rsidP="0075550C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ул.Марии Шекихачевой, д.22 </w:t>
            </w:r>
          </w:p>
          <w:p w:rsidR="00BE537C" w:rsidRDefault="00BE537C" w:rsidP="0075550C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Администрация с.п. Псынабо </w:t>
            </w:r>
          </w:p>
        </w:tc>
        <w:tc>
          <w:tcPr>
            <w:tcW w:w="2134" w:type="dxa"/>
          </w:tcPr>
          <w:p w:rsidR="00BE537C" w:rsidRDefault="00BE537C" w:rsidP="0075550C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  <w:p w:rsidR="00BE537C" w:rsidRDefault="00BE537C" w:rsidP="0075550C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  <w:p w:rsidR="00BE537C" w:rsidRDefault="00BE537C" w:rsidP="0075550C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  <w:p w:rsidR="00BE537C" w:rsidRDefault="00BE537C" w:rsidP="0075550C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</w:tc>
      </w:tr>
      <w:tr w:rsidR="00BE537C" w:rsidTr="0075550C">
        <w:trPr>
          <w:trHeight w:val="198"/>
        </w:trPr>
        <w:tc>
          <w:tcPr>
            <w:tcW w:w="504" w:type="dxa"/>
          </w:tcPr>
          <w:p w:rsidR="00BE537C" w:rsidRDefault="00BE537C" w:rsidP="0075550C">
            <w:pPr>
              <w:pStyle w:val="ConsNonformat"/>
              <w:ind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472" w:type="dxa"/>
          </w:tcPr>
          <w:p w:rsidR="00BE537C" w:rsidRDefault="00BE537C" w:rsidP="0075550C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Теувова И.Х.</w:t>
            </w:r>
          </w:p>
        </w:tc>
        <w:tc>
          <w:tcPr>
            <w:tcW w:w="4706" w:type="dxa"/>
          </w:tcPr>
          <w:p w:rsidR="00BE537C" w:rsidRDefault="00BE537C" w:rsidP="0075550C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ул.Марии Шекихачевой, д.24</w:t>
            </w:r>
          </w:p>
          <w:p w:rsidR="00BE537C" w:rsidRDefault="00BE537C" w:rsidP="0075550C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МКОУ СОШ им.В.Х.Кагазежева с.п.Псынабо</w:t>
            </w:r>
          </w:p>
        </w:tc>
        <w:tc>
          <w:tcPr>
            <w:tcW w:w="2134" w:type="dxa"/>
          </w:tcPr>
          <w:p w:rsidR="00BE537C" w:rsidRDefault="00BE537C" w:rsidP="0075550C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BE537C" w:rsidRDefault="00BE537C" w:rsidP="0075550C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BE537C" w:rsidRDefault="00BE537C" w:rsidP="0075550C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BE537C" w:rsidRDefault="00BE537C" w:rsidP="0075550C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BE537C" w:rsidTr="0075550C">
        <w:trPr>
          <w:trHeight w:val="198"/>
        </w:trPr>
        <w:tc>
          <w:tcPr>
            <w:tcW w:w="504" w:type="dxa"/>
          </w:tcPr>
          <w:p w:rsidR="00BE537C" w:rsidRDefault="00BE537C" w:rsidP="0075550C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2472" w:type="dxa"/>
          </w:tcPr>
          <w:p w:rsidR="00BE537C" w:rsidRDefault="00BE537C" w:rsidP="0075550C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Балкарова А.Х.</w:t>
            </w:r>
          </w:p>
        </w:tc>
        <w:tc>
          <w:tcPr>
            <w:tcW w:w="4706" w:type="dxa"/>
          </w:tcPr>
          <w:p w:rsidR="00BE537C" w:rsidRDefault="00BE537C" w:rsidP="0075550C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ул.Марии Шекихачевой, д.26</w:t>
            </w:r>
          </w:p>
          <w:p w:rsidR="00BE537C" w:rsidRDefault="00BE537C" w:rsidP="0075550C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МКУК «Псынабская сельская библиотека»</w:t>
            </w:r>
          </w:p>
          <w:p w:rsidR="00BE537C" w:rsidRDefault="00BE537C" w:rsidP="0075550C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</w:p>
        </w:tc>
        <w:tc>
          <w:tcPr>
            <w:tcW w:w="2134" w:type="dxa"/>
          </w:tcPr>
          <w:p w:rsidR="00BE537C" w:rsidRDefault="00BE537C" w:rsidP="0075550C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BE537C" w:rsidRDefault="00BE537C" w:rsidP="0075550C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BE537C" w:rsidRDefault="00BE537C" w:rsidP="00665EA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</w:p>
    <w:p w:rsidR="00BE537C" w:rsidRDefault="00BE537C" w:rsidP="00665EA0">
      <w:pPr>
        <w:tabs>
          <w:tab w:val="left" w:pos="10206"/>
        </w:tabs>
        <w:ind w:left="142" w:right="-7"/>
        <w:rPr>
          <w:sz w:val="28"/>
          <w:szCs w:val="28"/>
        </w:rPr>
      </w:pPr>
    </w:p>
    <w:p w:rsidR="00BE537C" w:rsidRPr="0043370E" w:rsidRDefault="00BE537C" w:rsidP="00665EA0">
      <w:pPr>
        <w:rPr>
          <w:b w:val="0"/>
          <w:bCs w:val="0"/>
          <w:sz w:val="24"/>
          <w:szCs w:val="24"/>
        </w:rPr>
      </w:pPr>
    </w:p>
    <w:p w:rsidR="00BE537C" w:rsidRDefault="00BE537C" w:rsidP="00665EA0">
      <w:pPr>
        <w:outlineLvl w:val="0"/>
        <w:rPr>
          <w:b w:val="0"/>
          <w:sz w:val="28"/>
          <w:szCs w:val="28"/>
        </w:rPr>
      </w:pPr>
    </w:p>
    <w:p w:rsidR="00BE537C" w:rsidRDefault="00BE537C" w:rsidP="00665EA0">
      <w:pPr>
        <w:rPr>
          <w:sz w:val="24"/>
          <w:szCs w:val="24"/>
        </w:rPr>
      </w:pPr>
    </w:p>
    <w:p w:rsidR="00BE537C" w:rsidRDefault="00BE537C" w:rsidP="00665EA0">
      <w:pPr>
        <w:rPr>
          <w:sz w:val="28"/>
          <w:szCs w:val="28"/>
        </w:rPr>
      </w:pPr>
    </w:p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p w:rsidR="00BE537C" w:rsidRDefault="00BE537C"/>
    <w:sectPr w:rsidR="00BE537C" w:rsidSect="00D54C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0" w:right="567" w:bottom="360" w:left="1134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537C" w:rsidRDefault="00BE537C" w:rsidP="00154E97">
      <w:r>
        <w:separator/>
      </w:r>
    </w:p>
  </w:endnote>
  <w:endnote w:type="continuationSeparator" w:id="1">
    <w:p w:rsidR="00BE537C" w:rsidRDefault="00BE537C" w:rsidP="00154E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37C" w:rsidRDefault="00BE537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37C" w:rsidRDefault="00BE537C">
    <w:pPr>
      <w:pStyle w:val="Footer"/>
    </w:pPr>
  </w:p>
  <w:p w:rsidR="00BE537C" w:rsidRDefault="00BE537C">
    <w:pPr>
      <w:pStyle w:val="Footer"/>
    </w:pPr>
  </w:p>
  <w:p w:rsidR="00BE537C" w:rsidRDefault="00BE537C">
    <w:pPr>
      <w:pStyle w:val="Footer"/>
    </w:pPr>
  </w:p>
  <w:p w:rsidR="00BE537C" w:rsidRDefault="00BE537C">
    <w:pPr>
      <w:pStyle w:val="Footer"/>
    </w:pPr>
  </w:p>
  <w:p w:rsidR="00BE537C" w:rsidRDefault="00BE537C">
    <w:pPr>
      <w:pStyle w:val="Footer"/>
    </w:pPr>
  </w:p>
  <w:p w:rsidR="00BE537C" w:rsidRDefault="00BE537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37C" w:rsidRDefault="00BE537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537C" w:rsidRDefault="00BE537C" w:rsidP="00154E97">
      <w:r>
        <w:separator/>
      </w:r>
    </w:p>
  </w:footnote>
  <w:footnote w:type="continuationSeparator" w:id="1">
    <w:p w:rsidR="00BE537C" w:rsidRDefault="00BE537C" w:rsidP="00154E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37C" w:rsidRDefault="00BE537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37C" w:rsidRDefault="00BE537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37C" w:rsidRDefault="00BE537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AC3F2A"/>
    <w:multiLevelType w:val="hybridMultilevel"/>
    <w:tmpl w:val="2E8E43B4"/>
    <w:lvl w:ilvl="0" w:tplc="DF8ED46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201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4E97"/>
    <w:rsid w:val="000272A0"/>
    <w:rsid w:val="000350B7"/>
    <w:rsid w:val="00064D0C"/>
    <w:rsid w:val="000C6359"/>
    <w:rsid w:val="000E245F"/>
    <w:rsid w:val="0010701E"/>
    <w:rsid w:val="0011509C"/>
    <w:rsid w:val="00141685"/>
    <w:rsid w:val="00143D95"/>
    <w:rsid w:val="00144819"/>
    <w:rsid w:val="00154E97"/>
    <w:rsid w:val="0016698A"/>
    <w:rsid w:val="00170690"/>
    <w:rsid w:val="001729DC"/>
    <w:rsid w:val="00184276"/>
    <w:rsid w:val="001851F9"/>
    <w:rsid w:val="001938E9"/>
    <w:rsid w:val="001A5141"/>
    <w:rsid w:val="00204676"/>
    <w:rsid w:val="002478A1"/>
    <w:rsid w:val="00255350"/>
    <w:rsid w:val="00274BDB"/>
    <w:rsid w:val="00283922"/>
    <w:rsid w:val="002A37EB"/>
    <w:rsid w:val="002B06E9"/>
    <w:rsid w:val="00303725"/>
    <w:rsid w:val="00317A0C"/>
    <w:rsid w:val="00355B7E"/>
    <w:rsid w:val="003620A6"/>
    <w:rsid w:val="003D5634"/>
    <w:rsid w:val="003E4705"/>
    <w:rsid w:val="0043370E"/>
    <w:rsid w:val="004433DC"/>
    <w:rsid w:val="004B6013"/>
    <w:rsid w:val="004D680B"/>
    <w:rsid w:val="0051200C"/>
    <w:rsid w:val="005146CF"/>
    <w:rsid w:val="00594EAC"/>
    <w:rsid w:val="005A7563"/>
    <w:rsid w:val="005A7E2B"/>
    <w:rsid w:val="0061215F"/>
    <w:rsid w:val="006262FE"/>
    <w:rsid w:val="0064309C"/>
    <w:rsid w:val="0064407F"/>
    <w:rsid w:val="00662B6D"/>
    <w:rsid w:val="00665EA0"/>
    <w:rsid w:val="00687FB1"/>
    <w:rsid w:val="006A5AB8"/>
    <w:rsid w:val="006C67ED"/>
    <w:rsid w:val="007328F2"/>
    <w:rsid w:val="0074475E"/>
    <w:rsid w:val="00751C94"/>
    <w:rsid w:val="0075550C"/>
    <w:rsid w:val="007807F7"/>
    <w:rsid w:val="007A5F37"/>
    <w:rsid w:val="007C47BB"/>
    <w:rsid w:val="007E5703"/>
    <w:rsid w:val="007E6E98"/>
    <w:rsid w:val="007F06C0"/>
    <w:rsid w:val="008004B9"/>
    <w:rsid w:val="0080755F"/>
    <w:rsid w:val="0084556B"/>
    <w:rsid w:val="008507DC"/>
    <w:rsid w:val="00875F5E"/>
    <w:rsid w:val="008D272B"/>
    <w:rsid w:val="00961F62"/>
    <w:rsid w:val="00970ADB"/>
    <w:rsid w:val="009A0757"/>
    <w:rsid w:val="009F0380"/>
    <w:rsid w:val="00A146DF"/>
    <w:rsid w:val="00A14DCF"/>
    <w:rsid w:val="00A71891"/>
    <w:rsid w:val="00AF76D5"/>
    <w:rsid w:val="00B25126"/>
    <w:rsid w:val="00B30F67"/>
    <w:rsid w:val="00B95814"/>
    <w:rsid w:val="00BE537C"/>
    <w:rsid w:val="00C11B32"/>
    <w:rsid w:val="00C346AC"/>
    <w:rsid w:val="00C820DE"/>
    <w:rsid w:val="00CA1891"/>
    <w:rsid w:val="00CD6119"/>
    <w:rsid w:val="00CD6AF0"/>
    <w:rsid w:val="00CE46FB"/>
    <w:rsid w:val="00CE4A3E"/>
    <w:rsid w:val="00CF07B2"/>
    <w:rsid w:val="00CF7F77"/>
    <w:rsid w:val="00D061EE"/>
    <w:rsid w:val="00D35EFD"/>
    <w:rsid w:val="00D4309F"/>
    <w:rsid w:val="00D54CF8"/>
    <w:rsid w:val="00DD05F5"/>
    <w:rsid w:val="00E1378B"/>
    <w:rsid w:val="00E67627"/>
    <w:rsid w:val="00E75DE7"/>
    <w:rsid w:val="00E93980"/>
    <w:rsid w:val="00EE45DD"/>
    <w:rsid w:val="00F145BF"/>
    <w:rsid w:val="00FB1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E9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54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54E97"/>
    <w:rPr>
      <w:rFonts w:ascii="Tahoma" w:hAnsi="Tahoma" w:cs="Tahoma"/>
      <w:b/>
      <w:bCs/>
      <w:sz w:val="16"/>
      <w:szCs w:val="16"/>
      <w:lang w:eastAsia="ru-RU"/>
    </w:rPr>
  </w:style>
  <w:style w:type="paragraph" w:styleId="Header">
    <w:name w:val="header"/>
    <w:basedOn w:val="Normal"/>
    <w:link w:val="HeaderChar"/>
    <w:uiPriority w:val="99"/>
    <w:semiHidden/>
    <w:rsid w:val="00154E9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54E97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semiHidden/>
    <w:rsid w:val="00154E97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54E97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51C9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uiPriority w:val="99"/>
    <w:rsid w:val="00751C9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ListParagraph">
    <w:name w:val="List Paragraph"/>
    <w:basedOn w:val="Normal"/>
    <w:uiPriority w:val="99"/>
    <w:qFormat/>
    <w:rsid w:val="0016698A"/>
    <w:pPr>
      <w:ind w:left="720"/>
      <w:contextualSpacing/>
    </w:pPr>
  </w:style>
  <w:style w:type="paragraph" w:styleId="List">
    <w:name w:val="List"/>
    <w:basedOn w:val="Normal"/>
    <w:uiPriority w:val="99"/>
    <w:semiHidden/>
    <w:rsid w:val="00D54CF8"/>
    <w:pPr>
      <w:widowControl/>
      <w:overflowPunct w:val="0"/>
      <w:ind w:left="283" w:hanging="283"/>
      <w:textAlignment w:val="baseline"/>
    </w:pPr>
    <w:rPr>
      <w:rFonts w:eastAsia="Calibri"/>
      <w:b w:val="0"/>
      <w:bCs w:val="0"/>
      <w:sz w:val="24"/>
    </w:rPr>
  </w:style>
  <w:style w:type="paragraph" w:customStyle="1" w:styleId="ConsNonformat">
    <w:name w:val="ConsNonformat"/>
    <w:uiPriority w:val="99"/>
    <w:rsid w:val="00665EA0"/>
    <w:pPr>
      <w:overflowPunct w:val="0"/>
      <w:autoSpaceDE w:val="0"/>
      <w:autoSpaceDN w:val="0"/>
      <w:adjustRightInd w:val="0"/>
      <w:ind w:right="19772"/>
    </w:pPr>
    <w:rPr>
      <w:rFonts w:ascii="Courier New" w:hAnsi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715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</TotalTime>
  <Pages>11</Pages>
  <Words>5256</Words>
  <Characters>29961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_</cp:lastModifiedBy>
  <cp:revision>4</cp:revision>
  <cp:lastPrinted>2021-04-27T09:09:00Z</cp:lastPrinted>
  <dcterms:created xsi:type="dcterms:W3CDTF">2021-04-22T14:21:00Z</dcterms:created>
  <dcterms:modified xsi:type="dcterms:W3CDTF">2021-04-27T09:10:00Z</dcterms:modified>
</cp:coreProperties>
</file>